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7FDE" w:rsidRDefault="004137FD" w:rsidP="00F2578C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inline distT="0" distB="0" distL="0" distR="0">
            <wp:extent cx="5749925" cy="7908290"/>
            <wp:effectExtent l="19050" t="0" r="317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7FDE"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______________________________________</w:t>
      </w:r>
    </w:p>
    <w:p w:rsidR="00F54832" w:rsidRDefault="004137FD" w:rsidP="00F548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noProof/>
          <w:sz w:val="24"/>
          <w:szCs w:val="24"/>
          <w:lang w:val="pt-BR" w:eastAsia="pt-BR"/>
        </w:rPr>
        <w:lastRenderedPageBreak/>
        <w:drawing>
          <wp:inline distT="0" distB="0" distL="0" distR="0">
            <wp:extent cx="5749925" cy="7908290"/>
            <wp:effectExtent l="19050" t="0" r="3175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925" cy="7908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37FD" w:rsidRDefault="00F54832" w:rsidP="00F5483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>
        <w:rPr>
          <w:rFonts w:ascii="Times New Roman" w:hAnsi="Times New Roman" w:cs="Times New Roman"/>
          <w:sz w:val="24"/>
          <w:szCs w:val="24"/>
          <w:lang w:val="pt-BR"/>
        </w:rPr>
        <w:t xml:space="preserve">                                                 </w:t>
      </w:r>
    </w:p>
    <w:sectPr w:rsidR="004137FD" w:rsidSect="00E412AF">
      <w:headerReference w:type="default" r:id="rId10"/>
      <w:pgSz w:w="11907" w:h="16839" w:code="9"/>
      <w:pgMar w:top="1701" w:right="1134" w:bottom="1134" w:left="1701" w:header="720" w:footer="720" w:gutter="0"/>
      <w:pgNumType w:start="8"/>
      <w:cols w:space="720"/>
      <w:noEndnote/>
      <w:rtlGutter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406B" w:rsidRDefault="008B406B">
      <w:pPr>
        <w:spacing w:after="0" w:line="240" w:lineRule="auto"/>
      </w:pPr>
      <w:r>
        <w:separator/>
      </w:r>
    </w:p>
  </w:endnote>
  <w:endnote w:type="continuationSeparator" w:id="0">
    <w:p w:rsidR="008B406B" w:rsidRDefault="008B40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406B" w:rsidRDefault="008B406B">
      <w:pPr>
        <w:spacing w:after="0" w:line="240" w:lineRule="auto"/>
      </w:pPr>
      <w:r>
        <w:separator/>
      </w:r>
    </w:p>
  </w:footnote>
  <w:footnote w:type="continuationSeparator" w:id="0">
    <w:p w:rsidR="008B406B" w:rsidRDefault="008B40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2893" w:rsidRDefault="005A677C" w:rsidP="00E412AF">
    <w:pPr>
      <w:pStyle w:val="Cabealho"/>
      <w:framePr w:wrap="auto" w:vAnchor="text" w:hAnchor="margin" w:xAlign="right" w:y="1"/>
      <w:rPr>
        <w:rStyle w:val="Nmerodepgina"/>
        <w:rFonts w:cs="Calibri"/>
      </w:rPr>
    </w:pPr>
    <w:r>
      <w:rPr>
        <w:rStyle w:val="Nmerodepgina"/>
        <w:rFonts w:cs="Calibri"/>
      </w:rPr>
      <w:fldChar w:fldCharType="begin"/>
    </w:r>
    <w:r w:rsidR="00DF2893">
      <w:rPr>
        <w:rStyle w:val="Nmerodepgina"/>
        <w:rFonts w:cs="Calibri"/>
      </w:rPr>
      <w:instrText xml:space="preserve">PAGE  </w:instrText>
    </w:r>
    <w:r>
      <w:rPr>
        <w:rStyle w:val="Nmerodepgina"/>
        <w:rFonts w:cs="Calibri"/>
      </w:rPr>
      <w:fldChar w:fldCharType="separate"/>
    </w:r>
    <w:r w:rsidR="006356BC">
      <w:rPr>
        <w:rStyle w:val="Nmerodepgina"/>
        <w:rFonts w:cs="Calibri"/>
        <w:noProof/>
      </w:rPr>
      <w:t>9</w:t>
    </w:r>
    <w:r>
      <w:rPr>
        <w:rStyle w:val="Nmerodepgina"/>
        <w:rFonts w:cs="Calibri"/>
      </w:rPr>
      <w:fldChar w:fldCharType="end"/>
    </w:r>
  </w:p>
  <w:p w:rsidR="00DF2893" w:rsidRPr="00FB6C62" w:rsidRDefault="00DF2893" w:rsidP="00E412AF">
    <w:pPr>
      <w:pStyle w:val="Cabealho"/>
      <w:ind w:right="360"/>
      <w:jc w:val="right"/>
      <w:rPr>
        <w:rFonts w:ascii="Times New Roman" w:hAnsi="Times New Roman"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25A7B"/>
    <w:multiLevelType w:val="singleLevel"/>
    <w:tmpl w:val="6D9EBF8A"/>
    <w:lvl w:ilvl="0">
      <w:start w:val="1"/>
      <w:numFmt w:val="lowerLetter"/>
      <w:lvlText w:val="%1)"/>
      <w:legacy w:legacy="1" w:legacySpace="0" w:legacyIndent="360"/>
      <w:lvlJc w:val="left"/>
      <w:rPr>
        <w:rFonts w:ascii="Times" w:hAnsi="Times" w:cs="Times" w:hint="default"/>
      </w:rPr>
    </w:lvl>
  </w:abstractNum>
  <w:abstractNum w:abstractNumId="1">
    <w:nsid w:val="0BA15E5D"/>
    <w:multiLevelType w:val="hybridMultilevel"/>
    <w:tmpl w:val="7590B7A2"/>
    <w:lvl w:ilvl="0" w:tplc="3AC04BDA">
      <w:start w:val="2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163BFF"/>
    <w:multiLevelType w:val="hybridMultilevel"/>
    <w:tmpl w:val="563EEEDE"/>
    <w:lvl w:ilvl="0" w:tplc="6E1CA310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  <w:u w:val="none"/>
      </w:rPr>
    </w:lvl>
    <w:lvl w:ilvl="1" w:tplc="040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3">
    <w:nsid w:val="0F9E4550"/>
    <w:multiLevelType w:val="hybridMultilevel"/>
    <w:tmpl w:val="6D04BE6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B056EC"/>
    <w:multiLevelType w:val="hybridMultilevel"/>
    <w:tmpl w:val="20F22F3E"/>
    <w:lvl w:ilvl="0" w:tplc="37E26458">
      <w:start w:val="3"/>
      <w:numFmt w:val="lowerLetter"/>
      <w:lvlText w:val="%1)"/>
      <w:lvlJc w:val="left"/>
      <w:pPr>
        <w:ind w:left="720" w:hanging="360"/>
      </w:pPr>
      <w:rPr>
        <w:rFonts w:cs="Times New Roman"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523D81"/>
    <w:multiLevelType w:val="hybridMultilevel"/>
    <w:tmpl w:val="0CDA56B4"/>
    <w:lvl w:ilvl="0" w:tplc="CC30DB7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1D004D0C"/>
    <w:multiLevelType w:val="multilevel"/>
    <w:tmpl w:val="1E3685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>
    <w:nsid w:val="2F201ECB"/>
    <w:multiLevelType w:val="hybridMultilevel"/>
    <w:tmpl w:val="4FD03DF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54645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92E4CDD"/>
    <w:multiLevelType w:val="hybridMultilevel"/>
    <w:tmpl w:val="FA148F18"/>
    <w:lvl w:ilvl="0" w:tplc="7ABE6110">
      <w:start w:val="1"/>
      <w:numFmt w:val="lowerLetter"/>
      <w:lvlText w:val="%1)"/>
      <w:lvlJc w:val="left"/>
      <w:pPr>
        <w:ind w:left="1170" w:hanging="360"/>
      </w:pPr>
      <w:rPr>
        <w:rFonts w:cs="Times New Roman"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8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3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0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7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4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930" w:hanging="180"/>
      </w:pPr>
      <w:rPr>
        <w:rFonts w:cs="Times New Roman"/>
      </w:rPr>
    </w:lvl>
  </w:abstractNum>
  <w:abstractNum w:abstractNumId="9">
    <w:nsid w:val="3CF41A98"/>
    <w:multiLevelType w:val="hybridMultilevel"/>
    <w:tmpl w:val="165884A4"/>
    <w:lvl w:ilvl="0" w:tplc="863050A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color w:val="000000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5B44A06"/>
    <w:multiLevelType w:val="hybridMultilevel"/>
    <w:tmpl w:val="DAFCA032"/>
    <w:lvl w:ilvl="0" w:tplc="143C975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D865408"/>
    <w:multiLevelType w:val="hybridMultilevel"/>
    <w:tmpl w:val="4FD03DF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546450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4DCC4451"/>
    <w:multiLevelType w:val="hybridMultilevel"/>
    <w:tmpl w:val="9D72A5C8"/>
    <w:lvl w:ilvl="0" w:tplc="1F88EA0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537333B1"/>
    <w:multiLevelType w:val="multilevel"/>
    <w:tmpl w:val="A4A608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53D42CA"/>
    <w:multiLevelType w:val="multilevel"/>
    <w:tmpl w:val="15640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B370683"/>
    <w:multiLevelType w:val="hybridMultilevel"/>
    <w:tmpl w:val="344EF278"/>
    <w:lvl w:ilvl="0" w:tplc="E0EA1F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BB61E22"/>
    <w:multiLevelType w:val="singleLevel"/>
    <w:tmpl w:val="4624571E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7">
    <w:nsid w:val="5E523DC1"/>
    <w:multiLevelType w:val="hybridMultilevel"/>
    <w:tmpl w:val="5492EEDC"/>
    <w:lvl w:ilvl="0" w:tplc="2CFE69F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7FA3D74"/>
    <w:multiLevelType w:val="singleLevel"/>
    <w:tmpl w:val="A42A4F7A"/>
    <w:lvl w:ilvl="0">
      <w:start w:val="1"/>
      <w:numFmt w:val="decimal"/>
      <w:lvlText w:val="%1."/>
      <w:legacy w:legacy="1" w:legacySpace="0" w:legacyIndent="360"/>
      <w:lvlJc w:val="left"/>
      <w:rPr>
        <w:rFonts w:ascii="Arial" w:hAnsi="Arial" w:cs="Arial" w:hint="default"/>
      </w:rPr>
    </w:lvl>
  </w:abstractNum>
  <w:abstractNum w:abstractNumId="19">
    <w:nsid w:val="6B586421"/>
    <w:multiLevelType w:val="hybridMultilevel"/>
    <w:tmpl w:val="FADA1DF2"/>
    <w:lvl w:ilvl="0" w:tplc="589A720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i/>
        <w:iCs/>
        <w:u w:val="no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24A4BBC"/>
    <w:multiLevelType w:val="multilevel"/>
    <w:tmpl w:val="768EA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lvl w:ilvl="0">
        <w:start w:val="2"/>
        <w:numFmt w:val="lowerLetter"/>
        <w:lvlText w:val="%1)"/>
        <w:legacy w:legacy="1" w:legacySpace="0" w:legacyIndent="360"/>
        <w:lvlJc w:val="left"/>
        <w:rPr>
          <w:rFonts w:ascii="Times" w:hAnsi="Times" w:cs="Times" w:hint="default"/>
        </w:rPr>
      </w:lvl>
    </w:lvlOverride>
  </w:num>
  <w:num w:numId="3">
    <w:abstractNumId w:val="0"/>
    <w:lvlOverride w:ilvl="0">
      <w:lvl w:ilvl="0">
        <w:start w:val="3"/>
        <w:numFmt w:val="lowerLetter"/>
        <w:lvlText w:val="%1)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6"/>
  </w:num>
  <w:num w:numId="5">
    <w:abstractNumId w:val="16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16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6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8">
    <w:abstractNumId w:val="16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18"/>
  </w:num>
  <w:num w:numId="10">
    <w:abstractNumId w:val="18"/>
    <w:lvlOverride w:ilvl="0">
      <w:lvl w:ilvl="0">
        <w:start w:val="2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1">
    <w:abstractNumId w:val="1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2">
    <w:abstractNumId w:val="1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3">
    <w:abstractNumId w:val="1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4">
    <w:abstractNumId w:val="18"/>
    <w:lvlOverride w:ilvl="0">
      <w:lvl w:ilvl="0">
        <w:start w:val="6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5">
    <w:abstractNumId w:val="18"/>
    <w:lvlOverride w:ilvl="0">
      <w:lvl w:ilvl="0">
        <w:start w:val="7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6">
    <w:abstractNumId w:val="18"/>
    <w:lvlOverride w:ilvl="0">
      <w:lvl w:ilvl="0">
        <w:start w:val="8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7">
    <w:abstractNumId w:val="18"/>
    <w:lvlOverride w:ilvl="0">
      <w:lvl w:ilvl="0">
        <w:start w:val="9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8">
    <w:abstractNumId w:val="18"/>
    <w:lvlOverride w:ilvl="0">
      <w:lvl w:ilvl="0">
        <w:start w:val="10"/>
        <w:numFmt w:val="decimal"/>
        <w:lvlText w:val="%1."/>
        <w:legacy w:legacy="1" w:legacySpace="0" w:legacyIndent="360"/>
        <w:lvlJc w:val="left"/>
        <w:rPr>
          <w:rFonts w:ascii="Arial" w:hAnsi="Arial" w:cs="Arial" w:hint="default"/>
        </w:rPr>
      </w:lvl>
    </w:lvlOverride>
  </w:num>
  <w:num w:numId="19">
    <w:abstractNumId w:val="7"/>
  </w:num>
  <w:num w:numId="20">
    <w:abstractNumId w:val="11"/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9"/>
  </w:num>
  <w:num w:numId="24">
    <w:abstractNumId w:val="10"/>
  </w:num>
  <w:num w:numId="25">
    <w:abstractNumId w:val="5"/>
  </w:num>
  <w:num w:numId="26">
    <w:abstractNumId w:val="17"/>
  </w:num>
  <w:num w:numId="27">
    <w:abstractNumId w:val="15"/>
  </w:num>
  <w:num w:numId="28">
    <w:abstractNumId w:val="1"/>
  </w:num>
  <w:num w:numId="29">
    <w:abstractNumId w:val="12"/>
  </w:num>
  <w:num w:numId="30">
    <w:abstractNumId w:val="9"/>
  </w:num>
  <w:num w:numId="31">
    <w:abstractNumId w:val="4"/>
  </w:num>
  <w:num w:numId="32">
    <w:abstractNumId w:val="2"/>
  </w:num>
  <w:num w:numId="33">
    <w:abstractNumId w:val="3"/>
  </w:num>
  <w:num w:numId="34">
    <w:abstractNumId w:val="13"/>
  </w:num>
  <w:num w:numId="35">
    <w:abstractNumId w:val="14"/>
  </w:num>
  <w:num w:numId="3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bordersDoNotSurroundHeader/>
  <w:bordersDoNotSurroundFooter/>
  <w:proofState w:spelling="clean" w:grammar="clean"/>
  <w:attachedTemplate r:id="rId1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132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580F41"/>
    <w:rsid w:val="00000079"/>
    <w:rsid w:val="000001BE"/>
    <w:rsid w:val="000001C9"/>
    <w:rsid w:val="00001832"/>
    <w:rsid w:val="00002856"/>
    <w:rsid w:val="000028A9"/>
    <w:rsid w:val="000034B2"/>
    <w:rsid w:val="0000466A"/>
    <w:rsid w:val="000060DE"/>
    <w:rsid w:val="00010398"/>
    <w:rsid w:val="0001142D"/>
    <w:rsid w:val="0001154E"/>
    <w:rsid w:val="00011653"/>
    <w:rsid w:val="00011A9F"/>
    <w:rsid w:val="00012AAC"/>
    <w:rsid w:val="000132B8"/>
    <w:rsid w:val="000139FC"/>
    <w:rsid w:val="00014B45"/>
    <w:rsid w:val="00014E3C"/>
    <w:rsid w:val="0001555C"/>
    <w:rsid w:val="00015C88"/>
    <w:rsid w:val="00015CC7"/>
    <w:rsid w:val="000178B0"/>
    <w:rsid w:val="000209AB"/>
    <w:rsid w:val="0002188C"/>
    <w:rsid w:val="00021DB5"/>
    <w:rsid w:val="00022047"/>
    <w:rsid w:val="00022175"/>
    <w:rsid w:val="000232EB"/>
    <w:rsid w:val="00024279"/>
    <w:rsid w:val="00024C52"/>
    <w:rsid w:val="00026699"/>
    <w:rsid w:val="00030469"/>
    <w:rsid w:val="000307FD"/>
    <w:rsid w:val="00030C7C"/>
    <w:rsid w:val="00030FAB"/>
    <w:rsid w:val="000321C3"/>
    <w:rsid w:val="000326D9"/>
    <w:rsid w:val="00032C29"/>
    <w:rsid w:val="00032D56"/>
    <w:rsid w:val="00034801"/>
    <w:rsid w:val="00035521"/>
    <w:rsid w:val="00035E91"/>
    <w:rsid w:val="00036AC6"/>
    <w:rsid w:val="00036C21"/>
    <w:rsid w:val="00037629"/>
    <w:rsid w:val="00040318"/>
    <w:rsid w:val="000404F6"/>
    <w:rsid w:val="00041155"/>
    <w:rsid w:val="00041782"/>
    <w:rsid w:val="00043358"/>
    <w:rsid w:val="000453E7"/>
    <w:rsid w:val="0004545B"/>
    <w:rsid w:val="00045880"/>
    <w:rsid w:val="00046F71"/>
    <w:rsid w:val="000477F5"/>
    <w:rsid w:val="000506C2"/>
    <w:rsid w:val="00050DC9"/>
    <w:rsid w:val="000514C9"/>
    <w:rsid w:val="00052D5A"/>
    <w:rsid w:val="00052E37"/>
    <w:rsid w:val="00053B1E"/>
    <w:rsid w:val="0005453C"/>
    <w:rsid w:val="00055017"/>
    <w:rsid w:val="00055178"/>
    <w:rsid w:val="0005548B"/>
    <w:rsid w:val="000562FF"/>
    <w:rsid w:val="00056598"/>
    <w:rsid w:val="00056A50"/>
    <w:rsid w:val="0005747D"/>
    <w:rsid w:val="00061334"/>
    <w:rsid w:val="00061C71"/>
    <w:rsid w:val="0006458B"/>
    <w:rsid w:val="00065800"/>
    <w:rsid w:val="000659F1"/>
    <w:rsid w:val="00065EA4"/>
    <w:rsid w:val="00066071"/>
    <w:rsid w:val="000670E4"/>
    <w:rsid w:val="000674D8"/>
    <w:rsid w:val="00067F65"/>
    <w:rsid w:val="000700D3"/>
    <w:rsid w:val="0007016C"/>
    <w:rsid w:val="00070D8E"/>
    <w:rsid w:val="00072070"/>
    <w:rsid w:val="0007221E"/>
    <w:rsid w:val="00072347"/>
    <w:rsid w:val="0007305E"/>
    <w:rsid w:val="00074304"/>
    <w:rsid w:val="0007464A"/>
    <w:rsid w:val="0007502E"/>
    <w:rsid w:val="00075590"/>
    <w:rsid w:val="00075AB9"/>
    <w:rsid w:val="0007605D"/>
    <w:rsid w:val="00076CFB"/>
    <w:rsid w:val="00077768"/>
    <w:rsid w:val="000801DD"/>
    <w:rsid w:val="00080355"/>
    <w:rsid w:val="00080F2C"/>
    <w:rsid w:val="0008152F"/>
    <w:rsid w:val="00081C09"/>
    <w:rsid w:val="00081D4A"/>
    <w:rsid w:val="00082326"/>
    <w:rsid w:val="0008294B"/>
    <w:rsid w:val="0008346B"/>
    <w:rsid w:val="00083838"/>
    <w:rsid w:val="00083E2D"/>
    <w:rsid w:val="00085B86"/>
    <w:rsid w:val="0008679D"/>
    <w:rsid w:val="00087025"/>
    <w:rsid w:val="000879C9"/>
    <w:rsid w:val="00087F98"/>
    <w:rsid w:val="000905C4"/>
    <w:rsid w:val="0009211D"/>
    <w:rsid w:val="00092A0E"/>
    <w:rsid w:val="000942E7"/>
    <w:rsid w:val="000945D9"/>
    <w:rsid w:val="00094FDD"/>
    <w:rsid w:val="00096784"/>
    <w:rsid w:val="0009686A"/>
    <w:rsid w:val="00096B7B"/>
    <w:rsid w:val="00097CDB"/>
    <w:rsid w:val="000A11A5"/>
    <w:rsid w:val="000A1CCD"/>
    <w:rsid w:val="000A2495"/>
    <w:rsid w:val="000A2563"/>
    <w:rsid w:val="000A28F0"/>
    <w:rsid w:val="000A47BF"/>
    <w:rsid w:val="000A564A"/>
    <w:rsid w:val="000A56E5"/>
    <w:rsid w:val="000A5A77"/>
    <w:rsid w:val="000A6FBB"/>
    <w:rsid w:val="000A70D5"/>
    <w:rsid w:val="000A757E"/>
    <w:rsid w:val="000B0378"/>
    <w:rsid w:val="000B06C4"/>
    <w:rsid w:val="000B0CFB"/>
    <w:rsid w:val="000B0EFC"/>
    <w:rsid w:val="000B12EA"/>
    <w:rsid w:val="000B3108"/>
    <w:rsid w:val="000B34F0"/>
    <w:rsid w:val="000B3747"/>
    <w:rsid w:val="000B3ADD"/>
    <w:rsid w:val="000B40C0"/>
    <w:rsid w:val="000B445A"/>
    <w:rsid w:val="000B502B"/>
    <w:rsid w:val="000B5095"/>
    <w:rsid w:val="000B7777"/>
    <w:rsid w:val="000B78EC"/>
    <w:rsid w:val="000B7935"/>
    <w:rsid w:val="000B7C79"/>
    <w:rsid w:val="000B7D74"/>
    <w:rsid w:val="000B7E38"/>
    <w:rsid w:val="000B7FDD"/>
    <w:rsid w:val="000C233F"/>
    <w:rsid w:val="000C27F4"/>
    <w:rsid w:val="000C2C66"/>
    <w:rsid w:val="000C441F"/>
    <w:rsid w:val="000C496E"/>
    <w:rsid w:val="000C4CC8"/>
    <w:rsid w:val="000C5603"/>
    <w:rsid w:val="000C677D"/>
    <w:rsid w:val="000C6D0B"/>
    <w:rsid w:val="000C6F3A"/>
    <w:rsid w:val="000D0555"/>
    <w:rsid w:val="000D0A1F"/>
    <w:rsid w:val="000D117C"/>
    <w:rsid w:val="000D20CA"/>
    <w:rsid w:val="000D2E46"/>
    <w:rsid w:val="000D30F0"/>
    <w:rsid w:val="000D3145"/>
    <w:rsid w:val="000D33BD"/>
    <w:rsid w:val="000D4350"/>
    <w:rsid w:val="000D4544"/>
    <w:rsid w:val="000D465C"/>
    <w:rsid w:val="000D4A15"/>
    <w:rsid w:val="000D4FBD"/>
    <w:rsid w:val="000D5566"/>
    <w:rsid w:val="000D5ABD"/>
    <w:rsid w:val="000D5D79"/>
    <w:rsid w:val="000D5E79"/>
    <w:rsid w:val="000D6AED"/>
    <w:rsid w:val="000D738D"/>
    <w:rsid w:val="000D7567"/>
    <w:rsid w:val="000D77A2"/>
    <w:rsid w:val="000E0195"/>
    <w:rsid w:val="000E0218"/>
    <w:rsid w:val="000E03E9"/>
    <w:rsid w:val="000E0600"/>
    <w:rsid w:val="000E0753"/>
    <w:rsid w:val="000E15D7"/>
    <w:rsid w:val="000E1696"/>
    <w:rsid w:val="000E2160"/>
    <w:rsid w:val="000E22A2"/>
    <w:rsid w:val="000E23E2"/>
    <w:rsid w:val="000E2870"/>
    <w:rsid w:val="000E2DA6"/>
    <w:rsid w:val="000E44AC"/>
    <w:rsid w:val="000E51C9"/>
    <w:rsid w:val="000E6AFC"/>
    <w:rsid w:val="000E73DE"/>
    <w:rsid w:val="000E789B"/>
    <w:rsid w:val="000E7D33"/>
    <w:rsid w:val="000F0502"/>
    <w:rsid w:val="000F088A"/>
    <w:rsid w:val="000F1A68"/>
    <w:rsid w:val="000F1B1A"/>
    <w:rsid w:val="000F3093"/>
    <w:rsid w:val="000F3609"/>
    <w:rsid w:val="000F4421"/>
    <w:rsid w:val="000F55B5"/>
    <w:rsid w:val="000F5ABC"/>
    <w:rsid w:val="000F5DD1"/>
    <w:rsid w:val="000F7D4E"/>
    <w:rsid w:val="0010084D"/>
    <w:rsid w:val="00102827"/>
    <w:rsid w:val="00102C26"/>
    <w:rsid w:val="00105C3D"/>
    <w:rsid w:val="00107457"/>
    <w:rsid w:val="00110667"/>
    <w:rsid w:val="00110686"/>
    <w:rsid w:val="0011074B"/>
    <w:rsid w:val="001118F4"/>
    <w:rsid w:val="00113228"/>
    <w:rsid w:val="001140C2"/>
    <w:rsid w:val="0011448C"/>
    <w:rsid w:val="00115986"/>
    <w:rsid w:val="00115D29"/>
    <w:rsid w:val="00115D99"/>
    <w:rsid w:val="00116175"/>
    <w:rsid w:val="00116262"/>
    <w:rsid w:val="00116BEB"/>
    <w:rsid w:val="00116F8E"/>
    <w:rsid w:val="001174BD"/>
    <w:rsid w:val="00117721"/>
    <w:rsid w:val="00117842"/>
    <w:rsid w:val="00121A18"/>
    <w:rsid w:val="00121C61"/>
    <w:rsid w:val="0012226E"/>
    <w:rsid w:val="0012385D"/>
    <w:rsid w:val="00124068"/>
    <w:rsid w:val="001247F3"/>
    <w:rsid w:val="00124B11"/>
    <w:rsid w:val="00126244"/>
    <w:rsid w:val="00126BC5"/>
    <w:rsid w:val="00133AFC"/>
    <w:rsid w:val="00134412"/>
    <w:rsid w:val="001346D1"/>
    <w:rsid w:val="00134AB3"/>
    <w:rsid w:val="00134CE5"/>
    <w:rsid w:val="00134DAC"/>
    <w:rsid w:val="00134F3B"/>
    <w:rsid w:val="00135101"/>
    <w:rsid w:val="00135BE6"/>
    <w:rsid w:val="00136334"/>
    <w:rsid w:val="00136A8B"/>
    <w:rsid w:val="001370AB"/>
    <w:rsid w:val="001373D1"/>
    <w:rsid w:val="00137420"/>
    <w:rsid w:val="00140400"/>
    <w:rsid w:val="00140C43"/>
    <w:rsid w:val="0014215C"/>
    <w:rsid w:val="001430FF"/>
    <w:rsid w:val="0014382C"/>
    <w:rsid w:val="00143C33"/>
    <w:rsid w:val="001441FD"/>
    <w:rsid w:val="00144E26"/>
    <w:rsid w:val="00145625"/>
    <w:rsid w:val="00145921"/>
    <w:rsid w:val="00145BDB"/>
    <w:rsid w:val="00145C9B"/>
    <w:rsid w:val="0014688F"/>
    <w:rsid w:val="00146E95"/>
    <w:rsid w:val="001470F2"/>
    <w:rsid w:val="00147F2E"/>
    <w:rsid w:val="001505E3"/>
    <w:rsid w:val="0015074F"/>
    <w:rsid w:val="00150C7A"/>
    <w:rsid w:val="00150DF3"/>
    <w:rsid w:val="0015216C"/>
    <w:rsid w:val="00152C8A"/>
    <w:rsid w:val="00153418"/>
    <w:rsid w:val="001534D7"/>
    <w:rsid w:val="0015352F"/>
    <w:rsid w:val="00155286"/>
    <w:rsid w:val="00155692"/>
    <w:rsid w:val="001556EE"/>
    <w:rsid w:val="001559E2"/>
    <w:rsid w:val="0015696A"/>
    <w:rsid w:val="00157D49"/>
    <w:rsid w:val="001604C0"/>
    <w:rsid w:val="00160CEF"/>
    <w:rsid w:val="00162E36"/>
    <w:rsid w:val="001634C2"/>
    <w:rsid w:val="0016394B"/>
    <w:rsid w:val="00163AF4"/>
    <w:rsid w:val="00163C4A"/>
    <w:rsid w:val="001647F4"/>
    <w:rsid w:val="001653B3"/>
    <w:rsid w:val="001661C5"/>
    <w:rsid w:val="0016631F"/>
    <w:rsid w:val="001701D8"/>
    <w:rsid w:val="00170616"/>
    <w:rsid w:val="001727A9"/>
    <w:rsid w:val="00173862"/>
    <w:rsid w:val="001742BC"/>
    <w:rsid w:val="0017449D"/>
    <w:rsid w:val="001746A8"/>
    <w:rsid w:val="00174B5B"/>
    <w:rsid w:val="00175C18"/>
    <w:rsid w:val="00177442"/>
    <w:rsid w:val="0017764A"/>
    <w:rsid w:val="00177FB4"/>
    <w:rsid w:val="001808B1"/>
    <w:rsid w:val="00181395"/>
    <w:rsid w:val="001830F7"/>
    <w:rsid w:val="00183891"/>
    <w:rsid w:val="0018410F"/>
    <w:rsid w:val="0018418B"/>
    <w:rsid w:val="00186A9E"/>
    <w:rsid w:val="00187D78"/>
    <w:rsid w:val="00190D65"/>
    <w:rsid w:val="00190D68"/>
    <w:rsid w:val="001912E7"/>
    <w:rsid w:val="0019150E"/>
    <w:rsid w:val="00192630"/>
    <w:rsid w:val="00192FDB"/>
    <w:rsid w:val="001949ED"/>
    <w:rsid w:val="00195DED"/>
    <w:rsid w:val="00196F30"/>
    <w:rsid w:val="001974E3"/>
    <w:rsid w:val="00197ED5"/>
    <w:rsid w:val="001A0480"/>
    <w:rsid w:val="001A0552"/>
    <w:rsid w:val="001A0E20"/>
    <w:rsid w:val="001A23B5"/>
    <w:rsid w:val="001A2903"/>
    <w:rsid w:val="001A3BE8"/>
    <w:rsid w:val="001A3D17"/>
    <w:rsid w:val="001A4E75"/>
    <w:rsid w:val="001A50E4"/>
    <w:rsid w:val="001A5634"/>
    <w:rsid w:val="001A5A9B"/>
    <w:rsid w:val="001A652B"/>
    <w:rsid w:val="001A6A14"/>
    <w:rsid w:val="001A6A63"/>
    <w:rsid w:val="001B01AA"/>
    <w:rsid w:val="001B0F4E"/>
    <w:rsid w:val="001B1437"/>
    <w:rsid w:val="001B1757"/>
    <w:rsid w:val="001B1AE3"/>
    <w:rsid w:val="001B1E48"/>
    <w:rsid w:val="001B1F60"/>
    <w:rsid w:val="001B21FB"/>
    <w:rsid w:val="001B23C1"/>
    <w:rsid w:val="001B29F6"/>
    <w:rsid w:val="001B3032"/>
    <w:rsid w:val="001B33E2"/>
    <w:rsid w:val="001B3447"/>
    <w:rsid w:val="001B387E"/>
    <w:rsid w:val="001B4E6C"/>
    <w:rsid w:val="001B5989"/>
    <w:rsid w:val="001B59BB"/>
    <w:rsid w:val="001B6CD0"/>
    <w:rsid w:val="001B7642"/>
    <w:rsid w:val="001B7FD9"/>
    <w:rsid w:val="001C10DD"/>
    <w:rsid w:val="001C1D2A"/>
    <w:rsid w:val="001C2148"/>
    <w:rsid w:val="001C2B5D"/>
    <w:rsid w:val="001C2EA1"/>
    <w:rsid w:val="001C35B2"/>
    <w:rsid w:val="001C3988"/>
    <w:rsid w:val="001C400A"/>
    <w:rsid w:val="001C40B0"/>
    <w:rsid w:val="001C5926"/>
    <w:rsid w:val="001C713C"/>
    <w:rsid w:val="001C7466"/>
    <w:rsid w:val="001D1D7E"/>
    <w:rsid w:val="001D252A"/>
    <w:rsid w:val="001D344F"/>
    <w:rsid w:val="001D38F3"/>
    <w:rsid w:val="001D3D7D"/>
    <w:rsid w:val="001D5307"/>
    <w:rsid w:val="001D53BE"/>
    <w:rsid w:val="001D5C05"/>
    <w:rsid w:val="001D7AE1"/>
    <w:rsid w:val="001E0444"/>
    <w:rsid w:val="001E0A27"/>
    <w:rsid w:val="001E0ECD"/>
    <w:rsid w:val="001E1106"/>
    <w:rsid w:val="001E13FA"/>
    <w:rsid w:val="001E1416"/>
    <w:rsid w:val="001E1E30"/>
    <w:rsid w:val="001E27D7"/>
    <w:rsid w:val="001E2C7A"/>
    <w:rsid w:val="001E3280"/>
    <w:rsid w:val="001E3714"/>
    <w:rsid w:val="001E37D9"/>
    <w:rsid w:val="001E39C2"/>
    <w:rsid w:val="001E39F5"/>
    <w:rsid w:val="001E3A98"/>
    <w:rsid w:val="001E3CAD"/>
    <w:rsid w:val="001E4BEE"/>
    <w:rsid w:val="001E5044"/>
    <w:rsid w:val="001E5266"/>
    <w:rsid w:val="001E5353"/>
    <w:rsid w:val="001E5FD5"/>
    <w:rsid w:val="001E6095"/>
    <w:rsid w:val="001F0C5B"/>
    <w:rsid w:val="001F216B"/>
    <w:rsid w:val="001F3F9A"/>
    <w:rsid w:val="001F5344"/>
    <w:rsid w:val="001F604C"/>
    <w:rsid w:val="001F6100"/>
    <w:rsid w:val="001F6872"/>
    <w:rsid w:val="001F745F"/>
    <w:rsid w:val="001F788E"/>
    <w:rsid w:val="002001CC"/>
    <w:rsid w:val="002008C3"/>
    <w:rsid w:val="0020133F"/>
    <w:rsid w:val="00202715"/>
    <w:rsid w:val="00202B45"/>
    <w:rsid w:val="002036AA"/>
    <w:rsid w:val="0020396B"/>
    <w:rsid w:val="00204355"/>
    <w:rsid w:val="00204389"/>
    <w:rsid w:val="00204E7E"/>
    <w:rsid w:val="002056D5"/>
    <w:rsid w:val="00206093"/>
    <w:rsid w:val="002069D4"/>
    <w:rsid w:val="002106BD"/>
    <w:rsid w:val="00210DF4"/>
    <w:rsid w:val="00210E75"/>
    <w:rsid w:val="00211301"/>
    <w:rsid w:val="002113B4"/>
    <w:rsid w:val="00211A88"/>
    <w:rsid w:val="00212FFB"/>
    <w:rsid w:val="00213409"/>
    <w:rsid w:val="0021352F"/>
    <w:rsid w:val="00213C04"/>
    <w:rsid w:val="002142B7"/>
    <w:rsid w:val="0021448C"/>
    <w:rsid w:val="00214943"/>
    <w:rsid w:val="00214E3D"/>
    <w:rsid w:val="00216368"/>
    <w:rsid w:val="002179F8"/>
    <w:rsid w:val="0022025D"/>
    <w:rsid w:val="002203A1"/>
    <w:rsid w:val="00220DA9"/>
    <w:rsid w:val="00222AD5"/>
    <w:rsid w:val="0022467E"/>
    <w:rsid w:val="00227337"/>
    <w:rsid w:val="002273FA"/>
    <w:rsid w:val="00227746"/>
    <w:rsid w:val="0023066B"/>
    <w:rsid w:val="00231193"/>
    <w:rsid w:val="002312CF"/>
    <w:rsid w:val="00231530"/>
    <w:rsid w:val="002333AF"/>
    <w:rsid w:val="00233883"/>
    <w:rsid w:val="00233F2E"/>
    <w:rsid w:val="0023444B"/>
    <w:rsid w:val="00235626"/>
    <w:rsid w:val="00235B47"/>
    <w:rsid w:val="00235EA6"/>
    <w:rsid w:val="0023605F"/>
    <w:rsid w:val="00236567"/>
    <w:rsid w:val="00236D5C"/>
    <w:rsid w:val="0023703B"/>
    <w:rsid w:val="00237301"/>
    <w:rsid w:val="00240F73"/>
    <w:rsid w:val="002410AF"/>
    <w:rsid w:val="00241710"/>
    <w:rsid w:val="002419CB"/>
    <w:rsid w:val="00241D9E"/>
    <w:rsid w:val="00242440"/>
    <w:rsid w:val="002428D3"/>
    <w:rsid w:val="0024307A"/>
    <w:rsid w:val="00243159"/>
    <w:rsid w:val="00243840"/>
    <w:rsid w:val="00244ADD"/>
    <w:rsid w:val="00244BFC"/>
    <w:rsid w:val="0024540F"/>
    <w:rsid w:val="002454FD"/>
    <w:rsid w:val="002455F8"/>
    <w:rsid w:val="0024600F"/>
    <w:rsid w:val="002462CE"/>
    <w:rsid w:val="00246558"/>
    <w:rsid w:val="00247ED6"/>
    <w:rsid w:val="002509D6"/>
    <w:rsid w:val="0025109C"/>
    <w:rsid w:val="00251183"/>
    <w:rsid w:val="0025162C"/>
    <w:rsid w:val="0025165F"/>
    <w:rsid w:val="0025250A"/>
    <w:rsid w:val="00252A62"/>
    <w:rsid w:val="00253242"/>
    <w:rsid w:val="0025487F"/>
    <w:rsid w:val="00255623"/>
    <w:rsid w:val="002562FF"/>
    <w:rsid w:val="0025687D"/>
    <w:rsid w:val="00256B08"/>
    <w:rsid w:val="00256E02"/>
    <w:rsid w:val="0025722E"/>
    <w:rsid w:val="002574E0"/>
    <w:rsid w:val="0025777C"/>
    <w:rsid w:val="00260705"/>
    <w:rsid w:val="0026142F"/>
    <w:rsid w:val="002623BD"/>
    <w:rsid w:val="00262D2D"/>
    <w:rsid w:val="002630BD"/>
    <w:rsid w:val="002638D7"/>
    <w:rsid w:val="0026479B"/>
    <w:rsid w:val="0026563F"/>
    <w:rsid w:val="00265993"/>
    <w:rsid w:val="00265F50"/>
    <w:rsid w:val="0026693D"/>
    <w:rsid w:val="00267A27"/>
    <w:rsid w:val="0027178A"/>
    <w:rsid w:val="00272202"/>
    <w:rsid w:val="002730C9"/>
    <w:rsid w:val="002738AA"/>
    <w:rsid w:val="00273BC1"/>
    <w:rsid w:val="002745A0"/>
    <w:rsid w:val="00274870"/>
    <w:rsid w:val="00276A85"/>
    <w:rsid w:val="00276E3D"/>
    <w:rsid w:val="002801CA"/>
    <w:rsid w:val="00280307"/>
    <w:rsid w:val="00280AC1"/>
    <w:rsid w:val="00281822"/>
    <w:rsid w:val="00281C09"/>
    <w:rsid w:val="002822C0"/>
    <w:rsid w:val="002824B7"/>
    <w:rsid w:val="0028264A"/>
    <w:rsid w:val="00282A98"/>
    <w:rsid w:val="00283114"/>
    <w:rsid w:val="00283150"/>
    <w:rsid w:val="0028665E"/>
    <w:rsid w:val="00286D20"/>
    <w:rsid w:val="00287431"/>
    <w:rsid w:val="00290EA5"/>
    <w:rsid w:val="00291899"/>
    <w:rsid w:val="00291A90"/>
    <w:rsid w:val="00292830"/>
    <w:rsid w:val="00292CCF"/>
    <w:rsid w:val="00292D94"/>
    <w:rsid w:val="00292FA1"/>
    <w:rsid w:val="00293463"/>
    <w:rsid w:val="0029351D"/>
    <w:rsid w:val="00293999"/>
    <w:rsid w:val="00294A62"/>
    <w:rsid w:val="00295B21"/>
    <w:rsid w:val="00295C14"/>
    <w:rsid w:val="0029671B"/>
    <w:rsid w:val="00296963"/>
    <w:rsid w:val="00296FDC"/>
    <w:rsid w:val="002A02DF"/>
    <w:rsid w:val="002A057E"/>
    <w:rsid w:val="002A0601"/>
    <w:rsid w:val="002A203D"/>
    <w:rsid w:val="002A2614"/>
    <w:rsid w:val="002A2771"/>
    <w:rsid w:val="002A41F7"/>
    <w:rsid w:val="002A449C"/>
    <w:rsid w:val="002A5821"/>
    <w:rsid w:val="002A5830"/>
    <w:rsid w:val="002A5F94"/>
    <w:rsid w:val="002A690A"/>
    <w:rsid w:val="002A714E"/>
    <w:rsid w:val="002B0CA3"/>
    <w:rsid w:val="002B1C93"/>
    <w:rsid w:val="002B20ED"/>
    <w:rsid w:val="002B23CD"/>
    <w:rsid w:val="002B2704"/>
    <w:rsid w:val="002B2708"/>
    <w:rsid w:val="002B36AF"/>
    <w:rsid w:val="002B46C6"/>
    <w:rsid w:val="002B48D1"/>
    <w:rsid w:val="002B6795"/>
    <w:rsid w:val="002B6EE0"/>
    <w:rsid w:val="002B7A19"/>
    <w:rsid w:val="002C0019"/>
    <w:rsid w:val="002C043F"/>
    <w:rsid w:val="002C047C"/>
    <w:rsid w:val="002C0B52"/>
    <w:rsid w:val="002C0EB0"/>
    <w:rsid w:val="002C1F23"/>
    <w:rsid w:val="002C1F27"/>
    <w:rsid w:val="002C26BC"/>
    <w:rsid w:val="002C271A"/>
    <w:rsid w:val="002C2BBD"/>
    <w:rsid w:val="002C3474"/>
    <w:rsid w:val="002C3790"/>
    <w:rsid w:val="002C43E6"/>
    <w:rsid w:val="002C4425"/>
    <w:rsid w:val="002C4E43"/>
    <w:rsid w:val="002C5B5B"/>
    <w:rsid w:val="002C68AA"/>
    <w:rsid w:val="002C7F09"/>
    <w:rsid w:val="002D0280"/>
    <w:rsid w:val="002D070B"/>
    <w:rsid w:val="002D1AA9"/>
    <w:rsid w:val="002D1FCB"/>
    <w:rsid w:val="002D28A7"/>
    <w:rsid w:val="002D3242"/>
    <w:rsid w:val="002D3949"/>
    <w:rsid w:val="002D4A48"/>
    <w:rsid w:val="002D5503"/>
    <w:rsid w:val="002D7CB8"/>
    <w:rsid w:val="002E16CD"/>
    <w:rsid w:val="002E1BA3"/>
    <w:rsid w:val="002E29A2"/>
    <w:rsid w:val="002E2F2A"/>
    <w:rsid w:val="002E382D"/>
    <w:rsid w:val="002E3A5D"/>
    <w:rsid w:val="002E40E9"/>
    <w:rsid w:val="002E5561"/>
    <w:rsid w:val="002E5B76"/>
    <w:rsid w:val="002E623A"/>
    <w:rsid w:val="002E67C4"/>
    <w:rsid w:val="002E6DF7"/>
    <w:rsid w:val="002E71B2"/>
    <w:rsid w:val="002E72FA"/>
    <w:rsid w:val="002E73EC"/>
    <w:rsid w:val="002F042B"/>
    <w:rsid w:val="002F0F80"/>
    <w:rsid w:val="002F1BE3"/>
    <w:rsid w:val="002F1CC8"/>
    <w:rsid w:val="002F1E85"/>
    <w:rsid w:val="002F1FD0"/>
    <w:rsid w:val="002F4CB4"/>
    <w:rsid w:val="002F63A3"/>
    <w:rsid w:val="002F680D"/>
    <w:rsid w:val="0030031A"/>
    <w:rsid w:val="00300A18"/>
    <w:rsid w:val="00301B25"/>
    <w:rsid w:val="00301CCA"/>
    <w:rsid w:val="00302C8F"/>
    <w:rsid w:val="00302D80"/>
    <w:rsid w:val="00302ECB"/>
    <w:rsid w:val="00303102"/>
    <w:rsid w:val="00303A6E"/>
    <w:rsid w:val="00304E2B"/>
    <w:rsid w:val="00304EA8"/>
    <w:rsid w:val="0030523C"/>
    <w:rsid w:val="00305386"/>
    <w:rsid w:val="00307484"/>
    <w:rsid w:val="0031136D"/>
    <w:rsid w:val="003113A4"/>
    <w:rsid w:val="003115F7"/>
    <w:rsid w:val="00311A05"/>
    <w:rsid w:val="00311E6A"/>
    <w:rsid w:val="003127E3"/>
    <w:rsid w:val="003141E4"/>
    <w:rsid w:val="0031421B"/>
    <w:rsid w:val="00314849"/>
    <w:rsid w:val="00314F18"/>
    <w:rsid w:val="003150ED"/>
    <w:rsid w:val="00315D81"/>
    <w:rsid w:val="00317040"/>
    <w:rsid w:val="00317437"/>
    <w:rsid w:val="0031747A"/>
    <w:rsid w:val="00320088"/>
    <w:rsid w:val="00320B70"/>
    <w:rsid w:val="00320CF4"/>
    <w:rsid w:val="00321620"/>
    <w:rsid w:val="00321A29"/>
    <w:rsid w:val="00322034"/>
    <w:rsid w:val="00323C9A"/>
    <w:rsid w:val="00324111"/>
    <w:rsid w:val="00324161"/>
    <w:rsid w:val="0032480E"/>
    <w:rsid w:val="00324910"/>
    <w:rsid w:val="00324FE0"/>
    <w:rsid w:val="00325136"/>
    <w:rsid w:val="00325178"/>
    <w:rsid w:val="0032637D"/>
    <w:rsid w:val="003263B7"/>
    <w:rsid w:val="003269B5"/>
    <w:rsid w:val="00327BF7"/>
    <w:rsid w:val="00330FE4"/>
    <w:rsid w:val="00331AF2"/>
    <w:rsid w:val="00332B56"/>
    <w:rsid w:val="00333024"/>
    <w:rsid w:val="003332E0"/>
    <w:rsid w:val="00333C11"/>
    <w:rsid w:val="00334037"/>
    <w:rsid w:val="00334EE7"/>
    <w:rsid w:val="00335A7A"/>
    <w:rsid w:val="00336287"/>
    <w:rsid w:val="00336387"/>
    <w:rsid w:val="00336745"/>
    <w:rsid w:val="003367FD"/>
    <w:rsid w:val="00337148"/>
    <w:rsid w:val="00337BEE"/>
    <w:rsid w:val="00340081"/>
    <w:rsid w:val="003404EA"/>
    <w:rsid w:val="00342A97"/>
    <w:rsid w:val="00344027"/>
    <w:rsid w:val="003446A1"/>
    <w:rsid w:val="00344BB4"/>
    <w:rsid w:val="00344C72"/>
    <w:rsid w:val="00346464"/>
    <w:rsid w:val="00346CCC"/>
    <w:rsid w:val="0034756C"/>
    <w:rsid w:val="00347B9E"/>
    <w:rsid w:val="00347EDA"/>
    <w:rsid w:val="0035121A"/>
    <w:rsid w:val="00351421"/>
    <w:rsid w:val="003517A0"/>
    <w:rsid w:val="00351A96"/>
    <w:rsid w:val="0035225A"/>
    <w:rsid w:val="0035306D"/>
    <w:rsid w:val="00353B13"/>
    <w:rsid w:val="00353D82"/>
    <w:rsid w:val="0035554D"/>
    <w:rsid w:val="00356470"/>
    <w:rsid w:val="00356766"/>
    <w:rsid w:val="00356F2D"/>
    <w:rsid w:val="00357B89"/>
    <w:rsid w:val="00357F92"/>
    <w:rsid w:val="0036163B"/>
    <w:rsid w:val="00361C03"/>
    <w:rsid w:val="00361C5D"/>
    <w:rsid w:val="00362EC5"/>
    <w:rsid w:val="003637B4"/>
    <w:rsid w:val="003654D4"/>
    <w:rsid w:val="00365E56"/>
    <w:rsid w:val="00366291"/>
    <w:rsid w:val="0036791F"/>
    <w:rsid w:val="00367E0B"/>
    <w:rsid w:val="003708D0"/>
    <w:rsid w:val="003709E3"/>
    <w:rsid w:val="00371306"/>
    <w:rsid w:val="00371C2E"/>
    <w:rsid w:val="0037304C"/>
    <w:rsid w:val="00373126"/>
    <w:rsid w:val="00374B2C"/>
    <w:rsid w:val="00375035"/>
    <w:rsid w:val="00375157"/>
    <w:rsid w:val="00375570"/>
    <w:rsid w:val="00375C98"/>
    <w:rsid w:val="00377D51"/>
    <w:rsid w:val="003802E3"/>
    <w:rsid w:val="00380372"/>
    <w:rsid w:val="00381193"/>
    <w:rsid w:val="00381504"/>
    <w:rsid w:val="00381725"/>
    <w:rsid w:val="003828A1"/>
    <w:rsid w:val="00382F35"/>
    <w:rsid w:val="003844F5"/>
    <w:rsid w:val="00384919"/>
    <w:rsid w:val="003849E6"/>
    <w:rsid w:val="0038550C"/>
    <w:rsid w:val="003855B0"/>
    <w:rsid w:val="00385637"/>
    <w:rsid w:val="00385D78"/>
    <w:rsid w:val="00390603"/>
    <w:rsid w:val="00390C17"/>
    <w:rsid w:val="00390EA1"/>
    <w:rsid w:val="003916E0"/>
    <w:rsid w:val="00392152"/>
    <w:rsid w:val="003922DF"/>
    <w:rsid w:val="0039290A"/>
    <w:rsid w:val="00392FAA"/>
    <w:rsid w:val="00393D1F"/>
    <w:rsid w:val="00395A9E"/>
    <w:rsid w:val="0039632B"/>
    <w:rsid w:val="00396982"/>
    <w:rsid w:val="00397E0C"/>
    <w:rsid w:val="00397EF3"/>
    <w:rsid w:val="00397FBB"/>
    <w:rsid w:val="00397FC3"/>
    <w:rsid w:val="003A163E"/>
    <w:rsid w:val="003A239C"/>
    <w:rsid w:val="003A25EE"/>
    <w:rsid w:val="003A26D2"/>
    <w:rsid w:val="003A35DB"/>
    <w:rsid w:val="003A362B"/>
    <w:rsid w:val="003A423F"/>
    <w:rsid w:val="003A484F"/>
    <w:rsid w:val="003A670C"/>
    <w:rsid w:val="003A7D0F"/>
    <w:rsid w:val="003B0661"/>
    <w:rsid w:val="003B0A73"/>
    <w:rsid w:val="003B0E31"/>
    <w:rsid w:val="003B1E50"/>
    <w:rsid w:val="003B30E8"/>
    <w:rsid w:val="003B3A2C"/>
    <w:rsid w:val="003B3DAC"/>
    <w:rsid w:val="003B4196"/>
    <w:rsid w:val="003B4617"/>
    <w:rsid w:val="003B4AED"/>
    <w:rsid w:val="003B765A"/>
    <w:rsid w:val="003C01E7"/>
    <w:rsid w:val="003C0799"/>
    <w:rsid w:val="003C1406"/>
    <w:rsid w:val="003C1941"/>
    <w:rsid w:val="003C1D15"/>
    <w:rsid w:val="003C2646"/>
    <w:rsid w:val="003C3C9A"/>
    <w:rsid w:val="003C430B"/>
    <w:rsid w:val="003C4935"/>
    <w:rsid w:val="003C56D8"/>
    <w:rsid w:val="003C5F2C"/>
    <w:rsid w:val="003C660E"/>
    <w:rsid w:val="003C6685"/>
    <w:rsid w:val="003D0BF6"/>
    <w:rsid w:val="003D108F"/>
    <w:rsid w:val="003D1108"/>
    <w:rsid w:val="003D116D"/>
    <w:rsid w:val="003D17AA"/>
    <w:rsid w:val="003D2366"/>
    <w:rsid w:val="003D28B6"/>
    <w:rsid w:val="003D2B4E"/>
    <w:rsid w:val="003D2FC8"/>
    <w:rsid w:val="003D3858"/>
    <w:rsid w:val="003D48B3"/>
    <w:rsid w:val="003D4A3A"/>
    <w:rsid w:val="003D4ACA"/>
    <w:rsid w:val="003D5823"/>
    <w:rsid w:val="003D5BCB"/>
    <w:rsid w:val="003D6245"/>
    <w:rsid w:val="003D6759"/>
    <w:rsid w:val="003D6882"/>
    <w:rsid w:val="003E0508"/>
    <w:rsid w:val="003E0ABA"/>
    <w:rsid w:val="003E20F3"/>
    <w:rsid w:val="003E3926"/>
    <w:rsid w:val="003E3E64"/>
    <w:rsid w:val="003E3F66"/>
    <w:rsid w:val="003E4BEC"/>
    <w:rsid w:val="003E553A"/>
    <w:rsid w:val="003E5762"/>
    <w:rsid w:val="003E72FC"/>
    <w:rsid w:val="003E75AC"/>
    <w:rsid w:val="003E7A17"/>
    <w:rsid w:val="003F0A5E"/>
    <w:rsid w:val="003F10E8"/>
    <w:rsid w:val="003F1B86"/>
    <w:rsid w:val="003F1E76"/>
    <w:rsid w:val="003F2656"/>
    <w:rsid w:val="003F3C02"/>
    <w:rsid w:val="003F4E0E"/>
    <w:rsid w:val="003F4EB1"/>
    <w:rsid w:val="003F6006"/>
    <w:rsid w:val="003F6159"/>
    <w:rsid w:val="003F6778"/>
    <w:rsid w:val="004001FC"/>
    <w:rsid w:val="0040073F"/>
    <w:rsid w:val="00400A13"/>
    <w:rsid w:val="00400C02"/>
    <w:rsid w:val="00400DBC"/>
    <w:rsid w:val="00400DF9"/>
    <w:rsid w:val="00401446"/>
    <w:rsid w:val="004019FB"/>
    <w:rsid w:val="00401C21"/>
    <w:rsid w:val="00401C4E"/>
    <w:rsid w:val="004023F6"/>
    <w:rsid w:val="00402E05"/>
    <w:rsid w:val="00404309"/>
    <w:rsid w:val="0040432B"/>
    <w:rsid w:val="0040434D"/>
    <w:rsid w:val="004043B4"/>
    <w:rsid w:val="00404C7E"/>
    <w:rsid w:val="00404E13"/>
    <w:rsid w:val="0040586B"/>
    <w:rsid w:val="00406B80"/>
    <w:rsid w:val="00406C41"/>
    <w:rsid w:val="00406D9F"/>
    <w:rsid w:val="00406FD9"/>
    <w:rsid w:val="0040731D"/>
    <w:rsid w:val="00411DBC"/>
    <w:rsid w:val="00413527"/>
    <w:rsid w:val="004137FD"/>
    <w:rsid w:val="004143DD"/>
    <w:rsid w:val="0041484A"/>
    <w:rsid w:val="004164E1"/>
    <w:rsid w:val="00416CC3"/>
    <w:rsid w:val="004170C6"/>
    <w:rsid w:val="004171F1"/>
    <w:rsid w:val="00420167"/>
    <w:rsid w:val="00420C54"/>
    <w:rsid w:val="004215D1"/>
    <w:rsid w:val="004219DC"/>
    <w:rsid w:val="00422263"/>
    <w:rsid w:val="0042273F"/>
    <w:rsid w:val="00423BD9"/>
    <w:rsid w:val="00423F4E"/>
    <w:rsid w:val="0042477D"/>
    <w:rsid w:val="0042479D"/>
    <w:rsid w:val="0042579D"/>
    <w:rsid w:val="00427395"/>
    <w:rsid w:val="00427DF9"/>
    <w:rsid w:val="00427E84"/>
    <w:rsid w:val="004300B0"/>
    <w:rsid w:val="00430C8C"/>
    <w:rsid w:val="00431C87"/>
    <w:rsid w:val="004328D2"/>
    <w:rsid w:val="00433097"/>
    <w:rsid w:val="00433981"/>
    <w:rsid w:val="0043545A"/>
    <w:rsid w:val="00436606"/>
    <w:rsid w:val="00436FD5"/>
    <w:rsid w:val="00437113"/>
    <w:rsid w:val="004376EB"/>
    <w:rsid w:val="00437736"/>
    <w:rsid w:val="00437988"/>
    <w:rsid w:val="0044159E"/>
    <w:rsid w:val="00441BF2"/>
    <w:rsid w:val="00441C42"/>
    <w:rsid w:val="00442818"/>
    <w:rsid w:val="00442F59"/>
    <w:rsid w:val="00445103"/>
    <w:rsid w:val="004455CE"/>
    <w:rsid w:val="00446DF9"/>
    <w:rsid w:val="00450138"/>
    <w:rsid w:val="00450B3E"/>
    <w:rsid w:val="00450CD9"/>
    <w:rsid w:val="004522E7"/>
    <w:rsid w:val="00452E3D"/>
    <w:rsid w:val="00453587"/>
    <w:rsid w:val="0045371A"/>
    <w:rsid w:val="00453C21"/>
    <w:rsid w:val="004541D5"/>
    <w:rsid w:val="0045523E"/>
    <w:rsid w:val="00455A78"/>
    <w:rsid w:val="00456B3C"/>
    <w:rsid w:val="0045725D"/>
    <w:rsid w:val="00457CC3"/>
    <w:rsid w:val="004610E3"/>
    <w:rsid w:val="004616B9"/>
    <w:rsid w:val="004616BA"/>
    <w:rsid w:val="0046224F"/>
    <w:rsid w:val="00462614"/>
    <w:rsid w:val="00462721"/>
    <w:rsid w:val="00462E4A"/>
    <w:rsid w:val="0046453C"/>
    <w:rsid w:val="00467F66"/>
    <w:rsid w:val="0047066F"/>
    <w:rsid w:val="0047072C"/>
    <w:rsid w:val="00473B2D"/>
    <w:rsid w:val="00473E93"/>
    <w:rsid w:val="004746F2"/>
    <w:rsid w:val="0047495B"/>
    <w:rsid w:val="00475582"/>
    <w:rsid w:val="00475844"/>
    <w:rsid w:val="004769B1"/>
    <w:rsid w:val="00476BA3"/>
    <w:rsid w:val="0047748A"/>
    <w:rsid w:val="0047750D"/>
    <w:rsid w:val="00480B47"/>
    <w:rsid w:val="0048101B"/>
    <w:rsid w:val="00481F46"/>
    <w:rsid w:val="004821AA"/>
    <w:rsid w:val="00483B12"/>
    <w:rsid w:val="004840C0"/>
    <w:rsid w:val="00485630"/>
    <w:rsid w:val="00485A17"/>
    <w:rsid w:val="00485AA5"/>
    <w:rsid w:val="00485B09"/>
    <w:rsid w:val="00485F1D"/>
    <w:rsid w:val="00486172"/>
    <w:rsid w:val="0048663A"/>
    <w:rsid w:val="00486754"/>
    <w:rsid w:val="00486DB9"/>
    <w:rsid w:val="00487A07"/>
    <w:rsid w:val="00487B3B"/>
    <w:rsid w:val="00487B7A"/>
    <w:rsid w:val="004903F5"/>
    <w:rsid w:val="00490DB9"/>
    <w:rsid w:val="00492522"/>
    <w:rsid w:val="0049358B"/>
    <w:rsid w:val="00494249"/>
    <w:rsid w:val="00495317"/>
    <w:rsid w:val="00496C3A"/>
    <w:rsid w:val="00496E97"/>
    <w:rsid w:val="004970B0"/>
    <w:rsid w:val="004970D6"/>
    <w:rsid w:val="00497303"/>
    <w:rsid w:val="004979A1"/>
    <w:rsid w:val="00497BAB"/>
    <w:rsid w:val="004A00CC"/>
    <w:rsid w:val="004A00E5"/>
    <w:rsid w:val="004A0852"/>
    <w:rsid w:val="004A1862"/>
    <w:rsid w:val="004A1953"/>
    <w:rsid w:val="004A1A49"/>
    <w:rsid w:val="004A22E9"/>
    <w:rsid w:val="004A34D4"/>
    <w:rsid w:val="004A39A7"/>
    <w:rsid w:val="004A4707"/>
    <w:rsid w:val="004A4A8B"/>
    <w:rsid w:val="004A4B80"/>
    <w:rsid w:val="004A4F34"/>
    <w:rsid w:val="004A5F0A"/>
    <w:rsid w:val="004A5FAF"/>
    <w:rsid w:val="004A6A43"/>
    <w:rsid w:val="004A6B36"/>
    <w:rsid w:val="004A6CE2"/>
    <w:rsid w:val="004A6EFB"/>
    <w:rsid w:val="004A76E5"/>
    <w:rsid w:val="004A7A29"/>
    <w:rsid w:val="004B0987"/>
    <w:rsid w:val="004B0A41"/>
    <w:rsid w:val="004B1A22"/>
    <w:rsid w:val="004B1A65"/>
    <w:rsid w:val="004B2297"/>
    <w:rsid w:val="004B3669"/>
    <w:rsid w:val="004B3AC4"/>
    <w:rsid w:val="004B4DD7"/>
    <w:rsid w:val="004B53A4"/>
    <w:rsid w:val="004B5FD5"/>
    <w:rsid w:val="004B6494"/>
    <w:rsid w:val="004B6FAA"/>
    <w:rsid w:val="004B7024"/>
    <w:rsid w:val="004B7A2F"/>
    <w:rsid w:val="004B7A69"/>
    <w:rsid w:val="004B7B61"/>
    <w:rsid w:val="004C0F79"/>
    <w:rsid w:val="004C14D1"/>
    <w:rsid w:val="004C17A1"/>
    <w:rsid w:val="004C1BF6"/>
    <w:rsid w:val="004C329E"/>
    <w:rsid w:val="004C3AD9"/>
    <w:rsid w:val="004C4E86"/>
    <w:rsid w:val="004C55D9"/>
    <w:rsid w:val="004C7398"/>
    <w:rsid w:val="004C7C36"/>
    <w:rsid w:val="004D08C3"/>
    <w:rsid w:val="004D25D7"/>
    <w:rsid w:val="004D2A4E"/>
    <w:rsid w:val="004D396B"/>
    <w:rsid w:val="004D6A2E"/>
    <w:rsid w:val="004D7A90"/>
    <w:rsid w:val="004E0076"/>
    <w:rsid w:val="004E12EF"/>
    <w:rsid w:val="004E15A5"/>
    <w:rsid w:val="004E167A"/>
    <w:rsid w:val="004E2089"/>
    <w:rsid w:val="004E267A"/>
    <w:rsid w:val="004E2B3F"/>
    <w:rsid w:val="004E3EC5"/>
    <w:rsid w:val="004E3F1C"/>
    <w:rsid w:val="004E4188"/>
    <w:rsid w:val="004E611F"/>
    <w:rsid w:val="004E6568"/>
    <w:rsid w:val="004E77CF"/>
    <w:rsid w:val="004E7829"/>
    <w:rsid w:val="004E7BCD"/>
    <w:rsid w:val="004E7DE7"/>
    <w:rsid w:val="004F0269"/>
    <w:rsid w:val="004F054C"/>
    <w:rsid w:val="004F06EA"/>
    <w:rsid w:val="004F1B2A"/>
    <w:rsid w:val="004F1C79"/>
    <w:rsid w:val="004F2191"/>
    <w:rsid w:val="004F2B73"/>
    <w:rsid w:val="004F2EC9"/>
    <w:rsid w:val="004F37AD"/>
    <w:rsid w:val="004F3F44"/>
    <w:rsid w:val="004F41B3"/>
    <w:rsid w:val="004F4B83"/>
    <w:rsid w:val="004F4BA0"/>
    <w:rsid w:val="004F4FBD"/>
    <w:rsid w:val="004F5203"/>
    <w:rsid w:val="004F6517"/>
    <w:rsid w:val="00501C4A"/>
    <w:rsid w:val="00502725"/>
    <w:rsid w:val="00502AFF"/>
    <w:rsid w:val="00502BD3"/>
    <w:rsid w:val="005038D1"/>
    <w:rsid w:val="00503AB3"/>
    <w:rsid w:val="00504760"/>
    <w:rsid w:val="00504826"/>
    <w:rsid w:val="005049D2"/>
    <w:rsid w:val="00505106"/>
    <w:rsid w:val="00505495"/>
    <w:rsid w:val="005061FC"/>
    <w:rsid w:val="0050709A"/>
    <w:rsid w:val="00507ECC"/>
    <w:rsid w:val="00510092"/>
    <w:rsid w:val="00511291"/>
    <w:rsid w:val="00511730"/>
    <w:rsid w:val="00511DE9"/>
    <w:rsid w:val="00512AE8"/>
    <w:rsid w:val="00512DC2"/>
    <w:rsid w:val="005139B0"/>
    <w:rsid w:val="00513DE8"/>
    <w:rsid w:val="005159A6"/>
    <w:rsid w:val="00515FC2"/>
    <w:rsid w:val="00516155"/>
    <w:rsid w:val="0052000B"/>
    <w:rsid w:val="005210B2"/>
    <w:rsid w:val="00521828"/>
    <w:rsid w:val="00521B65"/>
    <w:rsid w:val="0052281A"/>
    <w:rsid w:val="00522CDF"/>
    <w:rsid w:val="00523255"/>
    <w:rsid w:val="005237C5"/>
    <w:rsid w:val="00524B0D"/>
    <w:rsid w:val="005250A8"/>
    <w:rsid w:val="00525229"/>
    <w:rsid w:val="005258EF"/>
    <w:rsid w:val="00525AF6"/>
    <w:rsid w:val="00526747"/>
    <w:rsid w:val="005272AD"/>
    <w:rsid w:val="00527383"/>
    <w:rsid w:val="00530AB9"/>
    <w:rsid w:val="00532412"/>
    <w:rsid w:val="00532AB0"/>
    <w:rsid w:val="005334AA"/>
    <w:rsid w:val="00534071"/>
    <w:rsid w:val="005346BE"/>
    <w:rsid w:val="00534DD8"/>
    <w:rsid w:val="00535972"/>
    <w:rsid w:val="005361CE"/>
    <w:rsid w:val="00537613"/>
    <w:rsid w:val="00537615"/>
    <w:rsid w:val="00537813"/>
    <w:rsid w:val="00537A9E"/>
    <w:rsid w:val="00537B14"/>
    <w:rsid w:val="005413F0"/>
    <w:rsid w:val="00541EBA"/>
    <w:rsid w:val="0054225E"/>
    <w:rsid w:val="00542D03"/>
    <w:rsid w:val="00543198"/>
    <w:rsid w:val="005438A2"/>
    <w:rsid w:val="00543AD4"/>
    <w:rsid w:val="00545DFD"/>
    <w:rsid w:val="00546B69"/>
    <w:rsid w:val="00550267"/>
    <w:rsid w:val="0055026F"/>
    <w:rsid w:val="0055045A"/>
    <w:rsid w:val="00551700"/>
    <w:rsid w:val="00551DEF"/>
    <w:rsid w:val="005524E8"/>
    <w:rsid w:val="00552B96"/>
    <w:rsid w:val="005538EE"/>
    <w:rsid w:val="00553CE9"/>
    <w:rsid w:val="005541A5"/>
    <w:rsid w:val="005543AC"/>
    <w:rsid w:val="00554426"/>
    <w:rsid w:val="00554727"/>
    <w:rsid w:val="005547A9"/>
    <w:rsid w:val="00555372"/>
    <w:rsid w:val="0055568B"/>
    <w:rsid w:val="0055576B"/>
    <w:rsid w:val="00555951"/>
    <w:rsid w:val="005569E3"/>
    <w:rsid w:val="00556BA8"/>
    <w:rsid w:val="00557006"/>
    <w:rsid w:val="0055753B"/>
    <w:rsid w:val="00560535"/>
    <w:rsid w:val="00561519"/>
    <w:rsid w:val="005616AE"/>
    <w:rsid w:val="00561795"/>
    <w:rsid w:val="00561EEC"/>
    <w:rsid w:val="0056208B"/>
    <w:rsid w:val="0056223E"/>
    <w:rsid w:val="00563291"/>
    <w:rsid w:val="0056350F"/>
    <w:rsid w:val="005638A4"/>
    <w:rsid w:val="0056566B"/>
    <w:rsid w:val="00565ACD"/>
    <w:rsid w:val="005670DE"/>
    <w:rsid w:val="00567213"/>
    <w:rsid w:val="00567649"/>
    <w:rsid w:val="00567703"/>
    <w:rsid w:val="00567845"/>
    <w:rsid w:val="00567C6F"/>
    <w:rsid w:val="00567D74"/>
    <w:rsid w:val="005703B6"/>
    <w:rsid w:val="005716D3"/>
    <w:rsid w:val="005726EC"/>
    <w:rsid w:val="00572706"/>
    <w:rsid w:val="005739F7"/>
    <w:rsid w:val="00573DF8"/>
    <w:rsid w:val="0057414B"/>
    <w:rsid w:val="005749A0"/>
    <w:rsid w:val="005754E3"/>
    <w:rsid w:val="005770B3"/>
    <w:rsid w:val="00577A19"/>
    <w:rsid w:val="00577F86"/>
    <w:rsid w:val="00580F41"/>
    <w:rsid w:val="0058122C"/>
    <w:rsid w:val="00582464"/>
    <w:rsid w:val="00583324"/>
    <w:rsid w:val="005837DF"/>
    <w:rsid w:val="00583D8D"/>
    <w:rsid w:val="00583FB7"/>
    <w:rsid w:val="00584A25"/>
    <w:rsid w:val="00584C03"/>
    <w:rsid w:val="00585086"/>
    <w:rsid w:val="00585A8F"/>
    <w:rsid w:val="005864CF"/>
    <w:rsid w:val="00586743"/>
    <w:rsid w:val="005868A4"/>
    <w:rsid w:val="005875F3"/>
    <w:rsid w:val="005922FB"/>
    <w:rsid w:val="005923F2"/>
    <w:rsid w:val="00593B91"/>
    <w:rsid w:val="0059415B"/>
    <w:rsid w:val="0059472E"/>
    <w:rsid w:val="00595DB4"/>
    <w:rsid w:val="00595DFA"/>
    <w:rsid w:val="00596EE7"/>
    <w:rsid w:val="00597406"/>
    <w:rsid w:val="00597689"/>
    <w:rsid w:val="00597CB8"/>
    <w:rsid w:val="00597DB1"/>
    <w:rsid w:val="005A0BE7"/>
    <w:rsid w:val="005A10D1"/>
    <w:rsid w:val="005A1288"/>
    <w:rsid w:val="005A19F0"/>
    <w:rsid w:val="005A2C4B"/>
    <w:rsid w:val="005A2E46"/>
    <w:rsid w:val="005A3236"/>
    <w:rsid w:val="005A340C"/>
    <w:rsid w:val="005A4D71"/>
    <w:rsid w:val="005A4FC0"/>
    <w:rsid w:val="005A5140"/>
    <w:rsid w:val="005A55BB"/>
    <w:rsid w:val="005A5849"/>
    <w:rsid w:val="005A677C"/>
    <w:rsid w:val="005A69B0"/>
    <w:rsid w:val="005A721A"/>
    <w:rsid w:val="005B067C"/>
    <w:rsid w:val="005B0C3D"/>
    <w:rsid w:val="005B0CB1"/>
    <w:rsid w:val="005B13B0"/>
    <w:rsid w:val="005B173E"/>
    <w:rsid w:val="005B1DE3"/>
    <w:rsid w:val="005B1F80"/>
    <w:rsid w:val="005B2E02"/>
    <w:rsid w:val="005B413F"/>
    <w:rsid w:val="005B440A"/>
    <w:rsid w:val="005B4A35"/>
    <w:rsid w:val="005B53F2"/>
    <w:rsid w:val="005B5487"/>
    <w:rsid w:val="005B6789"/>
    <w:rsid w:val="005B6802"/>
    <w:rsid w:val="005B6974"/>
    <w:rsid w:val="005B74FF"/>
    <w:rsid w:val="005B7A08"/>
    <w:rsid w:val="005B7D61"/>
    <w:rsid w:val="005C03E6"/>
    <w:rsid w:val="005C0998"/>
    <w:rsid w:val="005C0AEC"/>
    <w:rsid w:val="005C1DC8"/>
    <w:rsid w:val="005C26A9"/>
    <w:rsid w:val="005C286F"/>
    <w:rsid w:val="005C2D3F"/>
    <w:rsid w:val="005C3245"/>
    <w:rsid w:val="005C3378"/>
    <w:rsid w:val="005C3C6D"/>
    <w:rsid w:val="005C4C1C"/>
    <w:rsid w:val="005C578E"/>
    <w:rsid w:val="005C57D6"/>
    <w:rsid w:val="005C588A"/>
    <w:rsid w:val="005D147E"/>
    <w:rsid w:val="005D18FF"/>
    <w:rsid w:val="005D3D9F"/>
    <w:rsid w:val="005D4956"/>
    <w:rsid w:val="005D541D"/>
    <w:rsid w:val="005D568E"/>
    <w:rsid w:val="005D612D"/>
    <w:rsid w:val="005D63E0"/>
    <w:rsid w:val="005D6906"/>
    <w:rsid w:val="005D76D4"/>
    <w:rsid w:val="005D7FE5"/>
    <w:rsid w:val="005E0202"/>
    <w:rsid w:val="005E0D04"/>
    <w:rsid w:val="005E0F5F"/>
    <w:rsid w:val="005E1EB2"/>
    <w:rsid w:val="005E33ED"/>
    <w:rsid w:val="005E395C"/>
    <w:rsid w:val="005E4234"/>
    <w:rsid w:val="005E5BC0"/>
    <w:rsid w:val="005E662A"/>
    <w:rsid w:val="005E6944"/>
    <w:rsid w:val="005E7387"/>
    <w:rsid w:val="005E776F"/>
    <w:rsid w:val="005E79D3"/>
    <w:rsid w:val="005E7EEE"/>
    <w:rsid w:val="005F188C"/>
    <w:rsid w:val="005F228C"/>
    <w:rsid w:val="005F22C8"/>
    <w:rsid w:val="005F491C"/>
    <w:rsid w:val="005F4A55"/>
    <w:rsid w:val="005F4AB4"/>
    <w:rsid w:val="005F4E6B"/>
    <w:rsid w:val="005F4FE6"/>
    <w:rsid w:val="005F5ABE"/>
    <w:rsid w:val="005F5BF8"/>
    <w:rsid w:val="005F64AB"/>
    <w:rsid w:val="005F7BB5"/>
    <w:rsid w:val="006000BD"/>
    <w:rsid w:val="006006B0"/>
    <w:rsid w:val="006009F5"/>
    <w:rsid w:val="00600E05"/>
    <w:rsid w:val="0060115C"/>
    <w:rsid w:val="00601260"/>
    <w:rsid w:val="006012A0"/>
    <w:rsid w:val="006019D7"/>
    <w:rsid w:val="00601E06"/>
    <w:rsid w:val="0060216B"/>
    <w:rsid w:val="006030F2"/>
    <w:rsid w:val="00603656"/>
    <w:rsid w:val="00603AE6"/>
    <w:rsid w:val="00603E4C"/>
    <w:rsid w:val="00604DC3"/>
    <w:rsid w:val="0060586E"/>
    <w:rsid w:val="00606945"/>
    <w:rsid w:val="00606F70"/>
    <w:rsid w:val="006104F5"/>
    <w:rsid w:val="00610F6B"/>
    <w:rsid w:val="0061187E"/>
    <w:rsid w:val="00611ABC"/>
    <w:rsid w:val="00611C5E"/>
    <w:rsid w:val="00612E59"/>
    <w:rsid w:val="006139E6"/>
    <w:rsid w:val="00613F14"/>
    <w:rsid w:val="006140A8"/>
    <w:rsid w:val="006145DB"/>
    <w:rsid w:val="00614A48"/>
    <w:rsid w:val="006151A6"/>
    <w:rsid w:val="0061561C"/>
    <w:rsid w:val="0061664F"/>
    <w:rsid w:val="0061714E"/>
    <w:rsid w:val="00617A99"/>
    <w:rsid w:val="00617ED8"/>
    <w:rsid w:val="006214C8"/>
    <w:rsid w:val="0062150D"/>
    <w:rsid w:val="00622C5A"/>
    <w:rsid w:val="00623C4E"/>
    <w:rsid w:val="006244F6"/>
    <w:rsid w:val="00626471"/>
    <w:rsid w:val="0062677F"/>
    <w:rsid w:val="00626C42"/>
    <w:rsid w:val="006273C3"/>
    <w:rsid w:val="00627BF1"/>
    <w:rsid w:val="0063073E"/>
    <w:rsid w:val="006310D9"/>
    <w:rsid w:val="00631396"/>
    <w:rsid w:val="00631BB4"/>
    <w:rsid w:val="00632724"/>
    <w:rsid w:val="00632D0F"/>
    <w:rsid w:val="00633075"/>
    <w:rsid w:val="00633DEA"/>
    <w:rsid w:val="00635636"/>
    <w:rsid w:val="006356BC"/>
    <w:rsid w:val="00635799"/>
    <w:rsid w:val="006358D5"/>
    <w:rsid w:val="0063625D"/>
    <w:rsid w:val="00636671"/>
    <w:rsid w:val="00636EA7"/>
    <w:rsid w:val="00637398"/>
    <w:rsid w:val="00637D3A"/>
    <w:rsid w:val="00637EFF"/>
    <w:rsid w:val="00640537"/>
    <w:rsid w:val="006407B4"/>
    <w:rsid w:val="00640F43"/>
    <w:rsid w:val="00641685"/>
    <w:rsid w:val="00641D8C"/>
    <w:rsid w:val="00642955"/>
    <w:rsid w:val="00642BEB"/>
    <w:rsid w:val="00644B9A"/>
    <w:rsid w:val="00644ECC"/>
    <w:rsid w:val="00645248"/>
    <w:rsid w:val="006457D6"/>
    <w:rsid w:val="00645CF3"/>
    <w:rsid w:val="0064603C"/>
    <w:rsid w:val="00646614"/>
    <w:rsid w:val="00647359"/>
    <w:rsid w:val="006473CE"/>
    <w:rsid w:val="00647AAB"/>
    <w:rsid w:val="00650577"/>
    <w:rsid w:val="006507A7"/>
    <w:rsid w:val="00650AA2"/>
    <w:rsid w:val="0065143D"/>
    <w:rsid w:val="006521EC"/>
    <w:rsid w:val="00652924"/>
    <w:rsid w:val="006530C8"/>
    <w:rsid w:val="00653227"/>
    <w:rsid w:val="00653A33"/>
    <w:rsid w:val="00654FF7"/>
    <w:rsid w:val="006553A3"/>
    <w:rsid w:val="0065557D"/>
    <w:rsid w:val="0065563E"/>
    <w:rsid w:val="00655BD0"/>
    <w:rsid w:val="00656886"/>
    <w:rsid w:val="00656AD7"/>
    <w:rsid w:val="00660002"/>
    <w:rsid w:val="006603B0"/>
    <w:rsid w:val="006608E8"/>
    <w:rsid w:val="00661EFD"/>
    <w:rsid w:val="00662AFA"/>
    <w:rsid w:val="00663E15"/>
    <w:rsid w:val="00663F03"/>
    <w:rsid w:val="00664213"/>
    <w:rsid w:val="006643AF"/>
    <w:rsid w:val="00664BC5"/>
    <w:rsid w:val="00665845"/>
    <w:rsid w:val="00666A03"/>
    <w:rsid w:val="00666F02"/>
    <w:rsid w:val="006676A1"/>
    <w:rsid w:val="00667A39"/>
    <w:rsid w:val="00667A56"/>
    <w:rsid w:val="00670219"/>
    <w:rsid w:val="006705E0"/>
    <w:rsid w:val="006709E1"/>
    <w:rsid w:val="006712E8"/>
    <w:rsid w:val="00671409"/>
    <w:rsid w:val="006714E2"/>
    <w:rsid w:val="0067151F"/>
    <w:rsid w:val="00671B75"/>
    <w:rsid w:val="00672D2E"/>
    <w:rsid w:val="00672E41"/>
    <w:rsid w:val="0067432B"/>
    <w:rsid w:val="00674D69"/>
    <w:rsid w:val="006753D7"/>
    <w:rsid w:val="00675859"/>
    <w:rsid w:val="00677FA4"/>
    <w:rsid w:val="00680A1A"/>
    <w:rsid w:val="00680F3B"/>
    <w:rsid w:val="00681C20"/>
    <w:rsid w:val="0068279A"/>
    <w:rsid w:val="006827B9"/>
    <w:rsid w:val="006829E7"/>
    <w:rsid w:val="00683FF3"/>
    <w:rsid w:val="006841A7"/>
    <w:rsid w:val="006843B5"/>
    <w:rsid w:val="00684C37"/>
    <w:rsid w:val="0068557E"/>
    <w:rsid w:val="006864F3"/>
    <w:rsid w:val="006903CA"/>
    <w:rsid w:val="00691B08"/>
    <w:rsid w:val="0069250A"/>
    <w:rsid w:val="00693948"/>
    <w:rsid w:val="00694BF3"/>
    <w:rsid w:val="00694DCE"/>
    <w:rsid w:val="00694EDF"/>
    <w:rsid w:val="0069580B"/>
    <w:rsid w:val="00695B34"/>
    <w:rsid w:val="00696493"/>
    <w:rsid w:val="006971B0"/>
    <w:rsid w:val="00697767"/>
    <w:rsid w:val="006977A5"/>
    <w:rsid w:val="00697B15"/>
    <w:rsid w:val="006A04A1"/>
    <w:rsid w:val="006A0D4B"/>
    <w:rsid w:val="006A0DBC"/>
    <w:rsid w:val="006A1234"/>
    <w:rsid w:val="006A1BB7"/>
    <w:rsid w:val="006A46FB"/>
    <w:rsid w:val="006A49A2"/>
    <w:rsid w:val="006A5294"/>
    <w:rsid w:val="006A5678"/>
    <w:rsid w:val="006A6146"/>
    <w:rsid w:val="006A7DF9"/>
    <w:rsid w:val="006B0665"/>
    <w:rsid w:val="006B091A"/>
    <w:rsid w:val="006B2670"/>
    <w:rsid w:val="006B3F72"/>
    <w:rsid w:val="006B48F4"/>
    <w:rsid w:val="006B4F0A"/>
    <w:rsid w:val="006B596B"/>
    <w:rsid w:val="006B5BA1"/>
    <w:rsid w:val="006B6A82"/>
    <w:rsid w:val="006B6EE1"/>
    <w:rsid w:val="006B71CC"/>
    <w:rsid w:val="006B746D"/>
    <w:rsid w:val="006C1FC3"/>
    <w:rsid w:val="006C2494"/>
    <w:rsid w:val="006C27DA"/>
    <w:rsid w:val="006C384E"/>
    <w:rsid w:val="006C3D11"/>
    <w:rsid w:val="006C3DD7"/>
    <w:rsid w:val="006C3E49"/>
    <w:rsid w:val="006C4248"/>
    <w:rsid w:val="006C42CD"/>
    <w:rsid w:val="006C4CF3"/>
    <w:rsid w:val="006C6271"/>
    <w:rsid w:val="006C650C"/>
    <w:rsid w:val="006C6C0E"/>
    <w:rsid w:val="006C6E68"/>
    <w:rsid w:val="006C726F"/>
    <w:rsid w:val="006C7FC3"/>
    <w:rsid w:val="006D002D"/>
    <w:rsid w:val="006D0FDD"/>
    <w:rsid w:val="006D1C3B"/>
    <w:rsid w:val="006D201C"/>
    <w:rsid w:val="006D26B1"/>
    <w:rsid w:val="006D28A3"/>
    <w:rsid w:val="006D293B"/>
    <w:rsid w:val="006D2C36"/>
    <w:rsid w:val="006D2DD4"/>
    <w:rsid w:val="006D39D9"/>
    <w:rsid w:val="006D439B"/>
    <w:rsid w:val="006D4E29"/>
    <w:rsid w:val="006D503F"/>
    <w:rsid w:val="006D600D"/>
    <w:rsid w:val="006D6B96"/>
    <w:rsid w:val="006D7406"/>
    <w:rsid w:val="006D7E40"/>
    <w:rsid w:val="006E0C0F"/>
    <w:rsid w:val="006E16F8"/>
    <w:rsid w:val="006E1CD9"/>
    <w:rsid w:val="006E254E"/>
    <w:rsid w:val="006E2A7E"/>
    <w:rsid w:val="006E2E12"/>
    <w:rsid w:val="006E3046"/>
    <w:rsid w:val="006E42CC"/>
    <w:rsid w:val="006E4C40"/>
    <w:rsid w:val="006E50E5"/>
    <w:rsid w:val="006E521C"/>
    <w:rsid w:val="006E5663"/>
    <w:rsid w:val="006E5787"/>
    <w:rsid w:val="006E6538"/>
    <w:rsid w:val="006E6648"/>
    <w:rsid w:val="006E68AD"/>
    <w:rsid w:val="006F0493"/>
    <w:rsid w:val="006F1091"/>
    <w:rsid w:val="006F169E"/>
    <w:rsid w:val="006F1EE3"/>
    <w:rsid w:val="006F211F"/>
    <w:rsid w:val="006F34DB"/>
    <w:rsid w:val="006F358A"/>
    <w:rsid w:val="006F3B4C"/>
    <w:rsid w:val="006F5B5D"/>
    <w:rsid w:val="006F7234"/>
    <w:rsid w:val="006F730C"/>
    <w:rsid w:val="006F794D"/>
    <w:rsid w:val="006F7E27"/>
    <w:rsid w:val="0070010C"/>
    <w:rsid w:val="007004DC"/>
    <w:rsid w:val="00700781"/>
    <w:rsid w:val="007008BF"/>
    <w:rsid w:val="00700D90"/>
    <w:rsid w:val="00701C45"/>
    <w:rsid w:val="007021F1"/>
    <w:rsid w:val="00702E90"/>
    <w:rsid w:val="007036E8"/>
    <w:rsid w:val="00703B25"/>
    <w:rsid w:val="00704692"/>
    <w:rsid w:val="00704706"/>
    <w:rsid w:val="007047A7"/>
    <w:rsid w:val="00705AE2"/>
    <w:rsid w:val="0070666E"/>
    <w:rsid w:val="00706FC1"/>
    <w:rsid w:val="00707495"/>
    <w:rsid w:val="007078B1"/>
    <w:rsid w:val="00707F0A"/>
    <w:rsid w:val="007102B5"/>
    <w:rsid w:val="007111DB"/>
    <w:rsid w:val="00711537"/>
    <w:rsid w:val="00711691"/>
    <w:rsid w:val="0071195E"/>
    <w:rsid w:val="007119B5"/>
    <w:rsid w:val="00711A05"/>
    <w:rsid w:val="0071356F"/>
    <w:rsid w:val="0071365E"/>
    <w:rsid w:val="00713FAF"/>
    <w:rsid w:val="00715290"/>
    <w:rsid w:val="00715C14"/>
    <w:rsid w:val="00717161"/>
    <w:rsid w:val="0071731F"/>
    <w:rsid w:val="007177DD"/>
    <w:rsid w:val="00720459"/>
    <w:rsid w:val="007210F5"/>
    <w:rsid w:val="00722D4C"/>
    <w:rsid w:val="00722F2B"/>
    <w:rsid w:val="00723489"/>
    <w:rsid w:val="00723C91"/>
    <w:rsid w:val="00723F7D"/>
    <w:rsid w:val="0072408C"/>
    <w:rsid w:val="00724C47"/>
    <w:rsid w:val="00725CE4"/>
    <w:rsid w:val="00725D06"/>
    <w:rsid w:val="00725DF3"/>
    <w:rsid w:val="00726811"/>
    <w:rsid w:val="00727393"/>
    <w:rsid w:val="007277E1"/>
    <w:rsid w:val="007278D2"/>
    <w:rsid w:val="00730C7A"/>
    <w:rsid w:val="00731231"/>
    <w:rsid w:val="007327F6"/>
    <w:rsid w:val="00734578"/>
    <w:rsid w:val="00734ABF"/>
    <w:rsid w:val="007353A3"/>
    <w:rsid w:val="007361A2"/>
    <w:rsid w:val="00737A35"/>
    <w:rsid w:val="00737E30"/>
    <w:rsid w:val="00737FF6"/>
    <w:rsid w:val="0074002E"/>
    <w:rsid w:val="0074039A"/>
    <w:rsid w:val="00740DDF"/>
    <w:rsid w:val="007412F9"/>
    <w:rsid w:val="00741E20"/>
    <w:rsid w:val="007425B4"/>
    <w:rsid w:val="00742805"/>
    <w:rsid w:val="00742BBE"/>
    <w:rsid w:val="00742C96"/>
    <w:rsid w:val="00742F33"/>
    <w:rsid w:val="00744939"/>
    <w:rsid w:val="00744987"/>
    <w:rsid w:val="00745120"/>
    <w:rsid w:val="00745B4A"/>
    <w:rsid w:val="00745C1C"/>
    <w:rsid w:val="00746395"/>
    <w:rsid w:val="007467F0"/>
    <w:rsid w:val="007469B7"/>
    <w:rsid w:val="00746E66"/>
    <w:rsid w:val="007503B2"/>
    <w:rsid w:val="0075043F"/>
    <w:rsid w:val="007508E2"/>
    <w:rsid w:val="00751831"/>
    <w:rsid w:val="00751DA5"/>
    <w:rsid w:val="007528D1"/>
    <w:rsid w:val="0075409A"/>
    <w:rsid w:val="0075533B"/>
    <w:rsid w:val="00755523"/>
    <w:rsid w:val="007555CB"/>
    <w:rsid w:val="00755F11"/>
    <w:rsid w:val="0075628F"/>
    <w:rsid w:val="007567EE"/>
    <w:rsid w:val="0075752E"/>
    <w:rsid w:val="00757F8F"/>
    <w:rsid w:val="00760B5E"/>
    <w:rsid w:val="00761FE0"/>
    <w:rsid w:val="00762096"/>
    <w:rsid w:val="0076296E"/>
    <w:rsid w:val="00762B50"/>
    <w:rsid w:val="007639C1"/>
    <w:rsid w:val="00763D7C"/>
    <w:rsid w:val="00764C90"/>
    <w:rsid w:val="00765D45"/>
    <w:rsid w:val="00766098"/>
    <w:rsid w:val="00766C4A"/>
    <w:rsid w:val="007670CC"/>
    <w:rsid w:val="007677F6"/>
    <w:rsid w:val="00772D31"/>
    <w:rsid w:val="00772FD8"/>
    <w:rsid w:val="007742B5"/>
    <w:rsid w:val="00774A43"/>
    <w:rsid w:val="0077518B"/>
    <w:rsid w:val="00775FA1"/>
    <w:rsid w:val="007777B7"/>
    <w:rsid w:val="007778F7"/>
    <w:rsid w:val="007807C4"/>
    <w:rsid w:val="00780C7E"/>
    <w:rsid w:val="0078103C"/>
    <w:rsid w:val="00781A5E"/>
    <w:rsid w:val="007823D1"/>
    <w:rsid w:val="00782C48"/>
    <w:rsid w:val="0078337F"/>
    <w:rsid w:val="007852A8"/>
    <w:rsid w:val="00785D1B"/>
    <w:rsid w:val="00785EF4"/>
    <w:rsid w:val="007864BA"/>
    <w:rsid w:val="007865FB"/>
    <w:rsid w:val="00786A82"/>
    <w:rsid w:val="007871BD"/>
    <w:rsid w:val="007875A5"/>
    <w:rsid w:val="0078786A"/>
    <w:rsid w:val="0079029F"/>
    <w:rsid w:val="00790683"/>
    <w:rsid w:val="00791B1E"/>
    <w:rsid w:val="00791B2C"/>
    <w:rsid w:val="00791D48"/>
    <w:rsid w:val="0079229F"/>
    <w:rsid w:val="00792D27"/>
    <w:rsid w:val="00794396"/>
    <w:rsid w:val="00794D95"/>
    <w:rsid w:val="00794DE9"/>
    <w:rsid w:val="00795B0A"/>
    <w:rsid w:val="00795FA4"/>
    <w:rsid w:val="007960A0"/>
    <w:rsid w:val="007962A6"/>
    <w:rsid w:val="007968B1"/>
    <w:rsid w:val="00797118"/>
    <w:rsid w:val="007972B4"/>
    <w:rsid w:val="007A0363"/>
    <w:rsid w:val="007A0DCB"/>
    <w:rsid w:val="007A2AA8"/>
    <w:rsid w:val="007A3181"/>
    <w:rsid w:val="007A4C3D"/>
    <w:rsid w:val="007A573D"/>
    <w:rsid w:val="007A582D"/>
    <w:rsid w:val="007A5B51"/>
    <w:rsid w:val="007A66CE"/>
    <w:rsid w:val="007A6900"/>
    <w:rsid w:val="007A693F"/>
    <w:rsid w:val="007B1736"/>
    <w:rsid w:val="007B243A"/>
    <w:rsid w:val="007B28D0"/>
    <w:rsid w:val="007B2A3F"/>
    <w:rsid w:val="007B2C4D"/>
    <w:rsid w:val="007B2E6F"/>
    <w:rsid w:val="007B3079"/>
    <w:rsid w:val="007B5753"/>
    <w:rsid w:val="007B57B1"/>
    <w:rsid w:val="007B5D76"/>
    <w:rsid w:val="007B66D3"/>
    <w:rsid w:val="007C04A0"/>
    <w:rsid w:val="007C05E0"/>
    <w:rsid w:val="007C0E69"/>
    <w:rsid w:val="007C1171"/>
    <w:rsid w:val="007C1288"/>
    <w:rsid w:val="007C1B99"/>
    <w:rsid w:val="007C1CA0"/>
    <w:rsid w:val="007C1D08"/>
    <w:rsid w:val="007C3584"/>
    <w:rsid w:val="007C35E6"/>
    <w:rsid w:val="007C363B"/>
    <w:rsid w:val="007C426C"/>
    <w:rsid w:val="007C5597"/>
    <w:rsid w:val="007C5E57"/>
    <w:rsid w:val="007C6B68"/>
    <w:rsid w:val="007C6D95"/>
    <w:rsid w:val="007C6E99"/>
    <w:rsid w:val="007D090A"/>
    <w:rsid w:val="007D1204"/>
    <w:rsid w:val="007D13A8"/>
    <w:rsid w:val="007D259D"/>
    <w:rsid w:val="007D2DC9"/>
    <w:rsid w:val="007D2DFB"/>
    <w:rsid w:val="007D3739"/>
    <w:rsid w:val="007D3AC1"/>
    <w:rsid w:val="007D46E9"/>
    <w:rsid w:val="007D4F8B"/>
    <w:rsid w:val="007D50B2"/>
    <w:rsid w:val="007D6137"/>
    <w:rsid w:val="007D6C16"/>
    <w:rsid w:val="007D6C92"/>
    <w:rsid w:val="007D702B"/>
    <w:rsid w:val="007D7579"/>
    <w:rsid w:val="007E0DBF"/>
    <w:rsid w:val="007E2C0F"/>
    <w:rsid w:val="007E2E68"/>
    <w:rsid w:val="007E33F1"/>
    <w:rsid w:val="007E35C3"/>
    <w:rsid w:val="007E37AB"/>
    <w:rsid w:val="007E37F8"/>
    <w:rsid w:val="007E3A23"/>
    <w:rsid w:val="007E4014"/>
    <w:rsid w:val="007E416F"/>
    <w:rsid w:val="007E443A"/>
    <w:rsid w:val="007E544F"/>
    <w:rsid w:val="007E551E"/>
    <w:rsid w:val="007E5ED1"/>
    <w:rsid w:val="007E62E1"/>
    <w:rsid w:val="007E7106"/>
    <w:rsid w:val="007E7596"/>
    <w:rsid w:val="007E7A15"/>
    <w:rsid w:val="007F031C"/>
    <w:rsid w:val="007F08C7"/>
    <w:rsid w:val="007F0A5A"/>
    <w:rsid w:val="007F0BCF"/>
    <w:rsid w:val="007F0DDE"/>
    <w:rsid w:val="007F0F19"/>
    <w:rsid w:val="007F16A0"/>
    <w:rsid w:val="007F271A"/>
    <w:rsid w:val="007F317E"/>
    <w:rsid w:val="007F3A41"/>
    <w:rsid w:val="007F3EA7"/>
    <w:rsid w:val="007F4EF1"/>
    <w:rsid w:val="007F4F18"/>
    <w:rsid w:val="007F58D4"/>
    <w:rsid w:val="007F688C"/>
    <w:rsid w:val="007F6C74"/>
    <w:rsid w:val="007F7C9B"/>
    <w:rsid w:val="00801CFC"/>
    <w:rsid w:val="00801DF1"/>
    <w:rsid w:val="00802336"/>
    <w:rsid w:val="008030D2"/>
    <w:rsid w:val="00803BC8"/>
    <w:rsid w:val="00804343"/>
    <w:rsid w:val="00805724"/>
    <w:rsid w:val="008075E5"/>
    <w:rsid w:val="008104D2"/>
    <w:rsid w:val="00810B0B"/>
    <w:rsid w:val="008113F5"/>
    <w:rsid w:val="00811A2E"/>
    <w:rsid w:val="008121D9"/>
    <w:rsid w:val="0081241D"/>
    <w:rsid w:val="008129C4"/>
    <w:rsid w:val="00812FBB"/>
    <w:rsid w:val="00813348"/>
    <w:rsid w:val="008133E5"/>
    <w:rsid w:val="008139A4"/>
    <w:rsid w:val="00814530"/>
    <w:rsid w:val="00814816"/>
    <w:rsid w:val="008152EB"/>
    <w:rsid w:val="00815573"/>
    <w:rsid w:val="00816DCB"/>
    <w:rsid w:val="00816DF2"/>
    <w:rsid w:val="00817258"/>
    <w:rsid w:val="00820D52"/>
    <w:rsid w:val="00820FE1"/>
    <w:rsid w:val="008215FE"/>
    <w:rsid w:val="00821E93"/>
    <w:rsid w:val="00822E91"/>
    <w:rsid w:val="00823A42"/>
    <w:rsid w:val="00824D3E"/>
    <w:rsid w:val="00825005"/>
    <w:rsid w:val="00825354"/>
    <w:rsid w:val="00825BFC"/>
    <w:rsid w:val="00827875"/>
    <w:rsid w:val="008279B3"/>
    <w:rsid w:val="008311E7"/>
    <w:rsid w:val="00831261"/>
    <w:rsid w:val="00831EA7"/>
    <w:rsid w:val="00832455"/>
    <w:rsid w:val="008327DC"/>
    <w:rsid w:val="00832E88"/>
    <w:rsid w:val="008336C6"/>
    <w:rsid w:val="00833C5E"/>
    <w:rsid w:val="00834C55"/>
    <w:rsid w:val="008353AF"/>
    <w:rsid w:val="00835497"/>
    <w:rsid w:val="00835D07"/>
    <w:rsid w:val="008374EE"/>
    <w:rsid w:val="00837ACB"/>
    <w:rsid w:val="008402F3"/>
    <w:rsid w:val="0084052A"/>
    <w:rsid w:val="008408EE"/>
    <w:rsid w:val="0084149C"/>
    <w:rsid w:val="008417BE"/>
    <w:rsid w:val="00841B7C"/>
    <w:rsid w:val="00841D9D"/>
    <w:rsid w:val="00842153"/>
    <w:rsid w:val="008423C0"/>
    <w:rsid w:val="0084277C"/>
    <w:rsid w:val="00842F13"/>
    <w:rsid w:val="008430F6"/>
    <w:rsid w:val="00843453"/>
    <w:rsid w:val="008445A3"/>
    <w:rsid w:val="008449CB"/>
    <w:rsid w:val="0084528C"/>
    <w:rsid w:val="00845973"/>
    <w:rsid w:val="00845D97"/>
    <w:rsid w:val="00845E51"/>
    <w:rsid w:val="0084633E"/>
    <w:rsid w:val="008464EF"/>
    <w:rsid w:val="00847691"/>
    <w:rsid w:val="00850533"/>
    <w:rsid w:val="00851596"/>
    <w:rsid w:val="008517E3"/>
    <w:rsid w:val="008529A5"/>
    <w:rsid w:val="00853AEB"/>
    <w:rsid w:val="00853B7A"/>
    <w:rsid w:val="00853D5E"/>
    <w:rsid w:val="00854B0F"/>
    <w:rsid w:val="00855AED"/>
    <w:rsid w:val="00855E46"/>
    <w:rsid w:val="008567AE"/>
    <w:rsid w:val="0085713F"/>
    <w:rsid w:val="00857F80"/>
    <w:rsid w:val="00860BF2"/>
    <w:rsid w:val="00860C60"/>
    <w:rsid w:val="00860E41"/>
    <w:rsid w:val="008615D0"/>
    <w:rsid w:val="0086185A"/>
    <w:rsid w:val="008620A0"/>
    <w:rsid w:val="00862A84"/>
    <w:rsid w:val="00862AC8"/>
    <w:rsid w:val="0086345E"/>
    <w:rsid w:val="00863CDD"/>
    <w:rsid w:val="00864EDA"/>
    <w:rsid w:val="00865AFC"/>
    <w:rsid w:val="00865C90"/>
    <w:rsid w:val="008666CA"/>
    <w:rsid w:val="00866765"/>
    <w:rsid w:val="008675F6"/>
    <w:rsid w:val="00867C0B"/>
    <w:rsid w:val="00870206"/>
    <w:rsid w:val="00870A38"/>
    <w:rsid w:val="008719FE"/>
    <w:rsid w:val="00871B24"/>
    <w:rsid w:val="00871CF5"/>
    <w:rsid w:val="00871D80"/>
    <w:rsid w:val="00871F06"/>
    <w:rsid w:val="00871FBD"/>
    <w:rsid w:val="008740C5"/>
    <w:rsid w:val="008742C7"/>
    <w:rsid w:val="008745D9"/>
    <w:rsid w:val="008753D5"/>
    <w:rsid w:val="00875441"/>
    <w:rsid w:val="00875949"/>
    <w:rsid w:val="00876093"/>
    <w:rsid w:val="0087633F"/>
    <w:rsid w:val="00876509"/>
    <w:rsid w:val="0087692F"/>
    <w:rsid w:val="0087734F"/>
    <w:rsid w:val="00877EA4"/>
    <w:rsid w:val="00880430"/>
    <w:rsid w:val="00881419"/>
    <w:rsid w:val="008827CF"/>
    <w:rsid w:val="00882BE5"/>
    <w:rsid w:val="00882C54"/>
    <w:rsid w:val="00884CD9"/>
    <w:rsid w:val="008851B4"/>
    <w:rsid w:val="00885905"/>
    <w:rsid w:val="0088694C"/>
    <w:rsid w:val="00886B9D"/>
    <w:rsid w:val="00887949"/>
    <w:rsid w:val="00887FFD"/>
    <w:rsid w:val="0089038C"/>
    <w:rsid w:val="0089080E"/>
    <w:rsid w:val="00890C43"/>
    <w:rsid w:val="0089101D"/>
    <w:rsid w:val="0089119D"/>
    <w:rsid w:val="00891341"/>
    <w:rsid w:val="00891FFA"/>
    <w:rsid w:val="00893353"/>
    <w:rsid w:val="00893A24"/>
    <w:rsid w:val="00893C5B"/>
    <w:rsid w:val="00893CF7"/>
    <w:rsid w:val="00893EFC"/>
    <w:rsid w:val="008953FB"/>
    <w:rsid w:val="0089789B"/>
    <w:rsid w:val="008A0022"/>
    <w:rsid w:val="008A1363"/>
    <w:rsid w:val="008A3DA3"/>
    <w:rsid w:val="008A423C"/>
    <w:rsid w:val="008A4379"/>
    <w:rsid w:val="008A52BD"/>
    <w:rsid w:val="008A5531"/>
    <w:rsid w:val="008A5F2B"/>
    <w:rsid w:val="008A674E"/>
    <w:rsid w:val="008A6DBE"/>
    <w:rsid w:val="008A74F0"/>
    <w:rsid w:val="008B2FF0"/>
    <w:rsid w:val="008B3510"/>
    <w:rsid w:val="008B3E68"/>
    <w:rsid w:val="008B406B"/>
    <w:rsid w:val="008B4659"/>
    <w:rsid w:val="008B53AF"/>
    <w:rsid w:val="008B5791"/>
    <w:rsid w:val="008B5963"/>
    <w:rsid w:val="008B5E10"/>
    <w:rsid w:val="008B72FE"/>
    <w:rsid w:val="008B75B3"/>
    <w:rsid w:val="008B7A8D"/>
    <w:rsid w:val="008B7BB2"/>
    <w:rsid w:val="008C0520"/>
    <w:rsid w:val="008C181D"/>
    <w:rsid w:val="008C1BB3"/>
    <w:rsid w:val="008C2285"/>
    <w:rsid w:val="008C2789"/>
    <w:rsid w:val="008C30E2"/>
    <w:rsid w:val="008C310D"/>
    <w:rsid w:val="008C317E"/>
    <w:rsid w:val="008C31CF"/>
    <w:rsid w:val="008C5379"/>
    <w:rsid w:val="008C5E4D"/>
    <w:rsid w:val="008C6F12"/>
    <w:rsid w:val="008C710B"/>
    <w:rsid w:val="008D01C3"/>
    <w:rsid w:val="008D0AAA"/>
    <w:rsid w:val="008D0D2A"/>
    <w:rsid w:val="008D17F4"/>
    <w:rsid w:val="008D1945"/>
    <w:rsid w:val="008D39EE"/>
    <w:rsid w:val="008D3BE3"/>
    <w:rsid w:val="008D4DC4"/>
    <w:rsid w:val="008D4F9C"/>
    <w:rsid w:val="008D57C6"/>
    <w:rsid w:val="008D6DAE"/>
    <w:rsid w:val="008D72E1"/>
    <w:rsid w:val="008D7413"/>
    <w:rsid w:val="008D7B06"/>
    <w:rsid w:val="008D7C2D"/>
    <w:rsid w:val="008E09B8"/>
    <w:rsid w:val="008E0A4C"/>
    <w:rsid w:val="008E0C44"/>
    <w:rsid w:val="008E1F98"/>
    <w:rsid w:val="008E2DAE"/>
    <w:rsid w:val="008E412F"/>
    <w:rsid w:val="008E5737"/>
    <w:rsid w:val="008E5D29"/>
    <w:rsid w:val="008E6FC8"/>
    <w:rsid w:val="008E74B4"/>
    <w:rsid w:val="008E74B9"/>
    <w:rsid w:val="008E7852"/>
    <w:rsid w:val="008F1BF8"/>
    <w:rsid w:val="008F213C"/>
    <w:rsid w:val="008F3405"/>
    <w:rsid w:val="008F4E35"/>
    <w:rsid w:val="008F562B"/>
    <w:rsid w:val="008F66F5"/>
    <w:rsid w:val="008F74BA"/>
    <w:rsid w:val="008F74C6"/>
    <w:rsid w:val="009003B8"/>
    <w:rsid w:val="00900880"/>
    <w:rsid w:val="009009B1"/>
    <w:rsid w:val="00900AD4"/>
    <w:rsid w:val="00900EAB"/>
    <w:rsid w:val="00900F47"/>
    <w:rsid w:val="009014DF"/>
    <w:rsid w:val="009022B3"/>
    <w:rsid w:val="0090297D"/>
    <w:rsid w:val="00902E55"/>
    <w:rsid w:val="009031A7"/>
    <w:rsid w:val="00903AE4"/>
    <w:rsid w:val="009044C5"/>
    <w:rsid w:val="0090462D"/>
    <w:rsid w:val="009053A4"/>
    <w:rsid w:val="00907FA7"/>
    <w:rsid w:val="00910E3A"/>
    <w:rsid w:val="0091159D"/>
    <w:rsid w:val="00911B79"/>
    <w:rsid w:val="009128C5"/>
    <w:rsid w:val="00912BAE"/>
    <w:rsid w:val="00912BC3"/>
    <w:rsid w:val="009131B0"/>
    <w:rsid w:val="0091379E"/>
    <w:rsid w:val="0091383C"/>
    <w:rsid w:val="00913AC8"/>
    <w:rsid w:val="00913FEC"/>
    <w:rsid w:val="00914EC4"/>
    <w:rsid w:val="009158F6"/>
    <w:rsid w:val="00916035"/>
    <w:rsid w:val="00917346"/>
    <w:rsid w:val="00920074"/>
    <w:rsid w:val="00921187"/>
    <w:rsid w:val="00921DA4"/>
    <w:rsid w:val="00923277"/>
    <w:rsid w:val="00923388"/>
    <w:rsid w:val="0092404C"/>
    <w:rsid w:val="009240D9"/>
    <w:rsid w:val="009246C1"/>
    <w:rsid w:val="009247BB"/>
    <w:rsid w:val="009255CE"/>
    <w:rsid w:val="0092597C"/>
    <w:rsid w:val="00926FC0"/>
    <w:rsid w:val="00927298"/>
    <w:rsid w:val="00927889"/>
    <w:rsid w:val="00930268"/>
    <w:rsid w:val="00930A31"/>
    <w:rsid w:val="00930C1F"/>
    <w:rsid w:val="0093124B"/>
    <w:rsid w:val="00933199"/>
    <w:rsid w:val="009347F8"/>
    <w:rsid w:val="00936631"/>
    <w:rsid w:val="0093674D"/>
    <w:rsid w:val="00936754"/>
    <w:rsid w:val="009401CF"/>
    <w:rsid w:val="00940972"/>
    <w:rsid w:val="009415A4"/>
    <w:rsid w:val="00941D4B"/>
    <w:rsid w:val="00942053"/>
    <w:rsid w:val="00943225"/>
    <w:rsid w:val="00944C0D"/>
    <w:rsid w:val="00944EF0"/>
    <w:rsid w:val="0094554B"/>
    <w:rsid w:val="0094557E"/>
    <w:rsid w:val="00945C56"/>
    <w:rsid w:val="0094698A"/>
    <w:rsid w:val="00946CA3"/>
    <w:rsid w:val="00947A19"/>
    <w:rsid w:val="00947D17"/>
    <w:rsid w:val="00947EB7"/>
    <w:rsid w:val="00950078"/>
    <w:rsid w:val="00950893"/>
    <w:rsid w:val="00950D22"/>
    <w:rsid w:val="00951366"/>
    <w:rsid w:val="00952494"/>
    <w:rsid w:val="00952EED"/>
    <w:rsid w:val="009536B4"/>
    <w:rsid w:val="00953B44"/>
    <w:rsid w:val="00956733"/>
    <w:rsid w:val="0095717D"/>
    <w:rsid w:val="0095730F"/>
    <w:rsid w:val="00957F00"/>
    <w:rsid w:val="0096004C"/>
    <w:rsid w:val="009605A5"/>
    <w:rsid w:val="0096062A"/>
    <w:rsid w:val="0096076B"/>
    <w:rsid w:val="00960E80"/>
    <w:rsid w:val="00960FD8"/>
    <w:rsid w:val="00961D2D"/>
    <w:rsid w:val="00962940"/>
    <w:rsid w:val="00962C96"/>
    <w:rsid w:val="0096426B"/>
    <w:rsid w:val="009642C2"/>
    <w:rsid w:val="00964344"/>
    <w:rsid w:val="0096469B"/>
    <w:rsid w:val="00965D1D"/>
    <w:rsid w:val="009660E4"/>
    <w:rsid w:val="00966454"/>
    <w:rsid w:val="009668F3"/>
    <w:rsid w:val="0096787A"/>
    <w:rsid w:val="00967B41"/>
    <w:rsid w:val="009710A1"/>
    <w:rsid w:val="00971128"/>
    <w:rsid w:val="00971A37"/>
    <w:rsid w:val="00973A31"/>
    <w:rsid w:val="00974654"/>
    <w:rsid w:val="00974A4C"/>
    <w:rsid w:val="00974DCC"/>
    <w:rsid w:val="0097571C"/>
    <w:rsid w:val="00975A3B"/>
    <w:rsid w:val="0097688C"/>
    <w:rsid w:val="00977F71"/>
    <w:rsid w:val="00980447"/>
    <w:rsid w:val="0098085F"/>
    <w:rsid w:val="0098179E"/>
    <w:rsid w:val="009819E5"/>
    <w:rsid w:val="009821E8"/>
    <w:rsid w:val="0098309B"/>
    <w:rsid w:val="009831F3"/>
    <w:rsid w:val="00983A35"/>
    <w:rsid w:val="00983D7E"/>
    <w:rsid w:val="00984128"/>
    <w:rsid w:val="0098429F"/>
    <w:rsid w:val="00984831"/>
    <w:rsid w:val="009851E1"/>
    <w:rsid w:val="00985A44"/>
    <w:rsid w:val="00986709"/>
    <w:rsid w:val="009871D9"/>
    <w:rsid w:val="00987A5C"/>
    <w:rsid w:val="00987B06"/>
    <w:rsid w:val="00987BA5"/>
    <w:rsid w:val="00987D20"/>
    <w:rsid w:val="009902DA"/>
    <w:rsid w:val="009907D6"/>
    <w:rsid w:val="00991047"/>
    <w:rsid w:val="00991F5A"/>
    <w:rsid w:val="0099288A"/>
    <w:rsid w:val="009935C1"/>
    <w:rsid w:val="009936A8"/>
    <w:rsid w:val="00994844"/>
    <w:rsid w:val="0099489B"/>
    <w:rsid w:val="00994C20"/>
    <w:rsid w:val="009971B0"/>
    <w:rsid w:val="009A0518"/>
    <w:rsid w:val="009A079F"/>
    <w:rsid w:val="009A145A"/>
    <w:rsid w:val="009A14D2"/>
    <w:rsid w:val="009A2C92"/>
    <w:rsid w:val="009A349C"/>
    <w:rsid w:val="009A37BC"/>
    <w:rsid w:val="009A4B7E"/>
    <w:rsid w:val="009A4F1A"/>
    <w:rsid w:val="009A5F3D"/>
    <w:rsid w:val="009A6BF3"/>
    <w:rsid w:val="009A6E51"/>
    <w:rsid w:val="009A74B8"/>
    <w:rsid w:val="009A7DB3"/>
    <w:rsid w:val="009B0451"/>
    <w:rsid w:val="009B14B5"/>
    <w:rsid w:val="009B16D3"/>
    <w:rsid w:val="009B2A92"/>
    <w:rsid w:val="009B2D74"/>
    <w:rsid w:val="009B3380"/>
    <w:rsid w:val="009B3F2F"/>
    <w:rsid w:val="009B4454"/>
    <w:rsid w:val="009B5527"/>
    <w:rsid w:val="009B5901"/>
    <w:rsid w:val="009B6C66"/>
    <w:rsid w:val="009B771F"/>
    <w:rsid w:val="009C009C"/>
    <w:rsid w:val="009C0601"/>
    <w:rsid w:val="009C07CE"/>
    <w:rsid w:val="009C0FC9"/>
    <w:rsid w:val="009C2099"/>
    <w:rsid w:val="009C2BDF"/>
    <w:rsid w:val="009C33B6"/>
    <w:rsid w:val="009C47ED"/>
    <w:rsid w:val="009C48E6"/>
    <w:rsid w:val="009C4A0D"/>
    <w:rsid w:val="009C5B82"/>
    <w:rsid w:val="009C627A"/>
    <w:rsid w:val="009C6812"/>
    <w:rsid w:val="009C798A"/>
    <w:rsid w:val="009D0184"/>
    <w:rsid w:val="009D0A78"/>
    <w:rsid w:val="009D1AA7"/>
    <w:rsid w:val="009D1C37"/>
    <w:rsid w:val="009D219E"/>
    <w:rsid w:val="009D404C"/>
    <w:rsid w:val="009D431B"/>
    <w:rsid w:val="009D4CDD"/>
    <w:rsid w:val="009D725F"/>
    <w:rsid w:val="009D75BC"/>
    <w:rsid w:val="009D79D4"/>
    <w:rsid w:val="009E0220"/>
    <w:rsid w:val="009E02F3"/>
    <w:rsid w:val="009E0645"/>
    <w:rsid w:val="009E0967"/>
    <w:rsid w:val="009E1DB0"/>
    <w:rsid w:val="009E216E"/>
    <w:rsid w:val="009E244E"/>
    <w:rsid w:val="009E2E6B"/>
    <w:rsid w:val="009E3132"/>
    <w:rsid w:val="009E3FDA"/>
    <w:rsid w:val="009E4381"/>
    <w:rsid w:val="009E4A0B"/>
    <w:rsid w:val="009E4A84"/>
    <w:rsid w:val="009E61B4"/>
    <w:rsid w:val="009E6345"/>
    <w:rsid w:val="009E6F98"/>
    <w:rsid w:val="009E75E2"/>
    <w:rsid w:val="009E7998"/>
    <w:rsid w:val="009E7B87"/>
    <w:rsid w:val="009F085D"/>
    <w:rsid w:val="009F1272"/>
    <w:rsid w:val="009F1FF0"/>
    <w:rsid w:val="009F2071"/>
    <w:rsid w:val="009F22D2"/>
    <w:rsid w:val="009F2763"/>
    <w:rsid w:val="009F3825"/>
    <w:rsid w:val="009F38D6"/>
    <w:rsid w:val="009F3F23"/>
    <w:rsid w:val="009F480B"/>
    <w:rsid w:val="009F729B"/>
    <w:rsid w:val="009F7B68"/>
    <w:rsid w:val="009F7C53"/>
    <w:rsid w:val="009F7E6B"/>
    <w:rsid w:val="00A0012C"/>
    <w:rsid w:val="00A003B5"/>
    <w:rsid w:val="00A005BD"/>
    <w:rsid w:val="00A007D3"/>
    <w:rsid w:val="00A00B5D"/>
    <w:rsid w:val="00A01BCA"/>
    <w:rsid w:val="00A0379A"/>
    <w:rsid w:val="00A0736A"/>
    <w:rsid w:val="00A0789D"/>
    <w:rsid w:val="00A10209"/>
    <w:rsid w:val="00A105F8"/>
    <w:rsid w:val="00A11054"/>
    <w:rsid w:val="00A1283A"/>
    <w:rsid w:val="00A12A20"/>
    <w:rsid w:val="00A12F8A"/>
    <w:rsid w:val="00A13A2C"/>
    <w:rsid w:val="00A1453B"/>
    <w:rsid w:val="00A147EA"/>
    <w:rsid w:val="00A15003"/>
    <w:rsid w:val="00A1528B"/>
    <w:rsid w:val="00A15E06"/>
    <w:rsid w:val="00A1602D"/>
    <w:rsid w:val="00A17B57"/>
    <w:rsid w:val="00A17E8F"/>
    <w:rsid w:val="00A201EB"/>
    <w:rsid w:val="00A20A8E"/>
    <w:rsid w:val="00A2214C"/>
    <w:rsid w:val="00A223DA"/>
    <w:rsid w:val="00A22FC5"/>
    <w:rsid w:val="00A2315C"/>
    <w:rsid w:val="00A24635"/>
    <w:rsid w:val="00A24D41"/>
    <w:rsid w:val="00A24FEA"/>
    <w:rsid w:val="00A25557"/>
    <w:rsid w:val="00A25B43"/>
    <w:rsid w:val="00A2679C"/>
    <w:rsid w:val="00A2773A"/>
    <w:rsid w:val="00A30030"/>
    <w:rsid w:val="00A30759"/>
    <w:rsid w:val="00A30CAB"/>
    <w:rsid w:val="00A32738"/>
    <w:rsid w:val="00A3290F"/>
    <w:rsid w:val="00A33188"/>
    <w:rsid w:val="00A33229"/>
    <w:rsid w:val="00A345AD"/>
    <w:rsid w:val="00A352D0"/>
    <w:rsid w:val="00A361B9"/>
    <w:rsid w:val="00A3634A"/>
    <w:rsid w:val="00A36571"/>
    <w:rsid w:val="00A36DEE"/>
    <w:rsid w:val="00A37E99"/>
    <w:rsid w:val="00A4042E"/>
    <w:rsid w:val="00A40E70"/>
    <w:rsid w:val="00A415AF"/>
    <w:rsid w:val="00A41E08"/>
    <w:rsid w:val="00A42565"/>
    <w:rsid w:val="00A42920"/>
    <w:rsid w:val="00A429E2"/>
    <w:rsid w:val="00A44439"/>
    <w:rsid w:val="00A44C50"/>
    <w:rsid w:val="00A450AC"/>
    <w:rsid w:val="00A45364"/>
    <w:rsid w:val="00A455BB"/>
    <w:rsid w:val="00A4573A"/>
    <w:rsid w:val="00A45D49"/>
    <w:rsid w:val="00A461E3"/>
    <w:rsid w:val="00A462AA"/>
    <w:rsid w:val="00A47076"/>
    <w:rsid w:val="00A47424"/>
    <w:rsid w:val="00A47D67"/>
    <w:rsid w:val="00A50E6B"/>
    <w:rsid w:val="00A51A5E"/>
    <w:rsid w:val="00A51E22"/>
    <w:rsid w:val="00A53179"/>
    <w:rsid w:val="00A535EF"/>
    <w:rsid w:val="00A54584"/>
    <w:rsid w:val="00A56013"/>
    <w:rsid w:val="00A56468"/>
    <w:rsid w:val="00A56950"/>
    <w:rsid w:val="00A56B8D"/>
    <w:rsid w:val="00A56D24"/>
    <w:rsid w:val="00A6030F"/>
    <w:rsid w:val="00A605A3"/>
    <w:rsid w:val="00A61914"/>
    <w:rsid w:val="00A61D1A"/>
    <w:rsid w:val="00A62DE6"/>
    <w:rsid w:val="00A638E5"/>
    <w:rsid w:val="00A650AE"/>
    <w:rsid w:val="00A6611B"/>
    <w:rsid w:val="00A66B32"/>
    <w:rsid w:val="00A677F6"/>
    <w:rsid w:val="00A708D4"/>
    <w:rsid w:val="00A70C15"/>
    <w:rsid w:val="00A70EE2"/>
    <w:rsid w:val="00A72073"/>
    <w:rsid w:val="00A727DF"/>
    <w:rsid w:val="00A7396A"/>
    <w:rsid w:val="00A739B1"/>
    <w:rsid w:val="00A757B7"/>
    <w:rsid w:val="00A75B71"/>
    <w:rsid w:val="00A75D4D"/>
    <w:rsid w:val="00A76914"/>
    <w:rsid w:val="00A76B42"/>
    <w:rsid w:val="00A76BFD"/>
    <w:rsid w:val="00A76EFD"/>
    <w:rsid w:val="00A7714B"/>
    <w:rsid w:val="00A774D4"/>
    <w:rsid w:val="00A8044A"/>
    <w:rsid w:val="00A8067E"/>
    <w:rsid w:val="00A8077D"/>
    <w:rsid w:val="00A80C66"/>
    <w:rsid w:val="00A8133B"/>
    <w:rsid w:val="00A81731"/>
    <w:rsid w:val="00A82622"/>
    <w:rsid w:val="00A82A71"/>
    <w:rsid w:val="00A82C79"/>
    <w:rsid w:val="00A835FB"/>
    <w:rsid w:val="00A8449C"/>
    <w:rsid w:val="00A84A8B"/>
    <w:rsid w:val="00A85044"/>
    <w:rsid w:val="00A854AD"/>
    <w:rsid w:val="00A855AF"/>
    <w:rsid w:val="00A857F9"/>
    <w:rsid w:val="00A860F1"/>
    <w:rsid w:val="00A86A1E"/>
    <w:rsid w:val="00A86C8A"/>
    <w:rsid w:val="00A86D82"/>
    <w:rsid w:val="00A86E66"/>
    <w:rsid w:val="00A8716D"/>
    <w:rsid w:val="00A90008"/>
    <w:rsid w:val="00A901FD"/>
    <w:rsid w:val="00A904FA"/>
    <w:rsid w:val="00A918BA"/>
    <w:rsid w:val="00A91AAD"/>
    <w:rsid w:val="00A91E6B"/>
    <w:rsid w:val="00A92400"/>
    <w:rsid w:val="00A92501"/>
    <w:rsid w:val="00A9409B"/>
    <w:rsid w:val="00A94501"/>
    <w:rsid w:val="00A94D35"/>
    <w:rsid w:val="00A94DEE"/>
    <w:rsid w:val="00A9554A"/>
    <w:rsid w:val="00A964BE"/>
    <w:rsid w:val="00A964BF"/>
    <w:rsid w:val="00A967C4"/>
    <w:rsid w:val="00A9768E"/>
    <w:rsid w:val="00AA0148"/>
    <w:rsid w:val="00AA0A4E"/>
    <w:rsid w:val="00AA0C15"/>
    <w:rsid w:val="00AA1519"/>
    <w:rsid w:val="00AA1756"/>
    <w:rsid w:val="00AA1BF4"/>
    <w:rsid w:val="00AA27C7"/>
    <w:rsid w:val="00AA3005"/>
    <w:rsid w:val="00AA3319"/>
    <w:rsid w:val="00AA3724"/>
    <w:rsid w:val="00AA38E8"/>
    <w:rsid w:val="00AA4AD6"/>
    <w:rsid w:val="00AA501C"/>
    <w:rsid w:val="00AA558B"/>
    <w:rsid w:val="00AA6270"/>
    <w:rsid w:val="00AA6975"/>
    <w:rsid w:val="00AA6D6A"/>
    <w:rsid w:val="00AA7486"/>
    <w:rsid w:val="00AA7BA6"/>
    <w:rsid w:val="00AB02FC"/>
    <w:rsid w:val="00AB0A8E"/>
    <w:rsid w:val="00AB11D4"/>
    <w:rsid w:val="00AB1B67"/>
    <w:rsid w:val="00AB22EA"/>
    <w:rsid w:val="00AB273A"/>
    <w:rsid w:val="00AB29BF"/>
    <w:rsid w:val="00AB32C9"/>
    <w:rsid w:val="00AB345F"/>
    <w:rsid w:val="00AB3ADB"/>
    <w:rsid w:val="00AB3FEE"/>
    <w:rsid w:val="00AB42D4"/>
    <w:rsid w:val="00AB5123"/>
    <w:rsid w:val="00AB5B41"/>
    <w:rsid w:val="00AB69AA"/>
    <w:rsid w:val="00AB6AC4"/>
    <w:rsid w:val="00AB6E12"/>
    <w:rsid w:val="00AB761D"/>
    <w:rsid w:val="00AB7D66"/>
    <w:rsid w:val="00AC09C6"/>
    <w:rsid w:val="00AC09F0"/>
    <w:rsid w:val="00AC0B8B"/>
    <w:rsid w:val="00AC0DC4"/>
    <w:rsid w:val="00AC1B20"/>
    <w:rsid w:val="00AC4B1A"/>
    <w:rsid w:val="00AC52AE"/>
    <w:rsid w:val="00AC5906"/>
    <w:rsid w:val="00AC647C"/>
    <w:rsid w:val="00AC6753"/>
    <w:rsid w:val="00AC7537"/>
    <w:rsid w:val="00AC78E2"/>
    <w:rsid w:val="00AD032A"/>
    <w:rsid w:val="00AD0A0D"/>
    <w:rsid w:val="00AD109B"/>
    <w:rsid w:val="00AD1FAC"/>
    <w:rsid w:val="00AD2822"/>
    <w:rsid w:val="00AD2DF6"/>
    <w:rsid w:val="00AD316B"/>
    <w:rsid w:val="00AD3920"/>
    <w:rsid w:val="00AD5CE6"/>
    <w:rsid w:val="00AD69FA"/>
    <w:rsid w:val="00AD755F"/>
    <w:rsid w:val="00AD758A"/>
    <w:rsid w:val="00AD7AEF"/>
    <w:rsid w:val="00AD7B7C"/>
    <w:rsid w:val="00AE0D49"/>
    <w:rsid w:val="00AE10AD"/>
    <w:rsid w:val="00AE151E"/>
    <w:rsid w:val="00AE1A42"/>
    <w:rsid w:val="00AE2B45"/>
    <w:rsid w:val="00AE2F84"/>
    <w:rsid w:val="00AE473D"/>
    <w:rsid w:val="00AE531B"/>
    <w:rsid w:val="00AE55F9"/>
    <w:rsid w:val="00AE5744"/>
    <w:rsid w:val="00AE63B7"/>
    <w:rsid w:val="00AE6BA0"/>
    <w:rsid w:val="00AE6DD6"/>
    <w:rsid w:val="00AF0029"/>
    <w:rsid w:val="00AF021A"/>
    <w:rsid w:val="00AF06CC"/>
    <w:rsid w:val="00AF0DD4"/>
    <w:rsid w:val="00AF16C8"/>
    <w:rsid w:val="00AF1711"/>
    <w:rsid w:val="00AF1901"/>
    <w:rsid w:val="00AF1EDF"/>
    <w:rsid w:val="00AF23A6"/>
    <w:rsid w:val="00AF2DD3"/>
    <w:rsid w:val="00AF425A"/>
    <w:rsid w:val="00AF4DA9"/>
    <w:rsid w:val="00AF5D79"/>
    <w:rsid w:val="00AF654D"/>
    <w:rsid w:val="00AF7E12"/>
    <w:rsid w:val="00AF7E44"/>
    <w:rsid w:val="00AF7FB8"/>
    <w:rsid w:val="00B0065B"/>
    <w:rsid w:val="00B00C3F"/>
    <w:rsid w:val="00B00D39"/>
    <w:rsid w:val="00B0140E"/>
    <w:rsid w:val="00B018AC"/>
    <w:rsid w:val="00B0341A"/>
    <w:rsid w:val="00B034F9"/>
    <w:rsid w:val="00B03F56"/>
    <w:rsid w:val="00B04989"/>
    <w:rsid w:val="00B04B9A"/>
    <w:rsid w:val="00B05335"/>
    <w:rsid w:val="00B05774"/>
    <w:rsid w:val="00B05FD3"/>
    <w:rsid w:val="00B063B5"/>
    <w:rsid w:val="00B070F3"/>
    <w:rsid w:val="00B07439"/>
    <w:rsid w:val="00B07474"/>
    <w:rsid w:val="00B07600"/>
    <w:rsid w:val="00B07FDE"/>
    <w:rsid w:val="00B108CF"/>
    <w:rsid w:val="00B109D2"/>
    <w:rsid w:val="00B11188"/>
    <w:rsid w:val="00B119A9"/>
    <w:rsid w:val="00B11BD0"/>
    <w:rsid w:val="00B13409"/>
    <w:rsid w:val="00B1569A"/>
    <w:rsid w:val="00B16141"/>
    <w:rsid w:val="00B16E03"/>
    <w:rsid w:val="00B205D7"/>
    <w:rsid w:val="00B20918"/>
    <w:rsid w:val="00B20FD0"/>
    <w:rsid w:val="00B215C2"/>
    <w:rsid w:val="00B21C9A"/>
    <w:rsid w:val="00B228C2"/>
    <w:rsid w:val="00B236D1"/>
    <w:rsid w:val="00B2379A"/>
    <w:rsid w:val="00B238D0"/>
    <w:rsid w:val="00B23AAB"/>
    <w:rsid w:val="00B23F94"/>
    <w:rsid w:val="00B246AC"/>
    <w:rsid w:val="00B24B60"/>
    <w:rsid w:val="00B24F65"/>
    <w:rsid w:val="00B262C1"/>
    <w:rsid w:val="00B26613"/>
    <w:rsid w:val="00B276CF"/>
    <w:rsid w:val="00B30107"/>
    <w:rsid w:val="00B3040A"/>
    <w:rsid w:val="00B309A5"/>
    <w:rsid w:val="00B33285"/>
    <w:rsid w:val="00B3346E"/>
    <w:rsid w:val="00B33585"/>
    <w:rsid w:val="00B33E6B"/>
    <w:rsid w:val="00B34153"/>
    <w:rsid w:val="00B34A1A"/>
    <w:rsid w:val="00B34BB9"/>
    <w:rsid w:val="00B3598B"/>
    <w:rsid w:val="00B36677"/>
    <w:rsid w:val="00B370C2"/>
    <w:rsid w:val="00B37120"/>
    <w:rsid w:val="00B37387"/>
    <w:rsid w:val="00B37499"/>
    <w:rsid w:val="00B4061E"/>
    <w:rsid w:val="00B41005"/>
    <w:rsid w:val="00B41213"/>
    <w:rsid w:val="00B41D59"/>
    <w:rsid w:val="00B41E99"/>
    <w:rsid w:val="00B426A1"/>
    <w:rsid w:val="00B42816"/>
    <w:rsid w:val="00B42C00"/>
    <w:rsid w:val="00B42DB8"/>
    <w:rsid w:val="00B42FFD"/>
    <w:rsid w:val="00B4384F"/>
    <w:rsid w:val="00B4492C"/>
    <w:rsid w:val="00B45156"/>
    <w:rsid w:val="00B4594F"/>
    <w:rsid w:val="00B461B3"/>
    <w:rsid w:val="00B469F4"/>
    <w:rsid w:val="00B47254"/>
    <w:rsid w:val="00B477A7"/>
    <w:rsid w:val="00B477CF"/>
    <w:rsid w:val="00B47936"/>
    <w:rsid w:val="00B500B9"/>
    <w:rsid w:val="00B50397"/>
    <w:rsid w:val="00B51258"/>
    <w:rsid w:val="00B51B6E"/>
    <w:rsid w:val="00B5355E"/>
    <w:rsid w:val="00B5496C"/>
    <w:rsid w:val="00B54F88"/>
    <w:rsid w:val="00B55B9C"/>
    <w:rsid w:val="00B55BEC"/>
    <w:rsid w:val="00B55F0B"/>
    <w:rsid w:val="00B56218"/>
    <w:rsid w:val="00B56D9D"/>
    <w:rsid w:val="00B609E8"/>
    <w:rsid w:val="00B61D8D"/>
    <w:rsid w:val="00B6374F"/>
    <w:rsid w:val="00B63E82"/>
    <w:rsid w:val="00B64F51"/>
    <w:rsid w:val="00B65506"/>
    <w:rsid w:val="00B6711F"/>
    <w:rsid w:val="00B67966"/>
    <w:rsid w:val="00B67ACE"/>
    <w:rsid w:val="00B7059F"/>
    <w:rsid w:val="00B70C0F"/>
    <w:rsid w:val="00B71590"/>
    <w:rsid w:val="00B71D48"/>
    <w:rsid w:val="00B72C1B"/>
    <w:rsid w:val="00B7321B"/>
    <w:rsid w:val="00B73C15"/>
    <w:rsid w:val="00B759E0"/>
    <w:rsid w:val="00B75D63"/>
    <w:rsid w:val="00B76985"/>
    <w:rsid w:val="00B77524"/>
    <w:rsid w:val="00B77C3F"/>
    <w:rsid w:val="00B80F0C"/>
    <w:rsid w:val="00B81D95"/>
    <w:rsid w:val="00B821DF"/>
    <w:rsid w:val="00B823AA"/>
    <w:rsid w:val="00B831B8"/>
    <w:rsid w:val="00B83F92"/>
    <w:rsid w:val="00B852BE"/>
    <w:rsid w:val="00B858EE"/>
    <w:rsid w:val="00B8620B"/>
    <w:rsid w:val="00B8624F"/>
    <w:rsid w:val="00B86DB1"/>
    <w:rsid w:val="00B87132"/>
    <w:rsid w:val="00B879B1"/>
    <w:rsid w:val="00B9127D"/>
    <w:rsid w:val="00B91874"/>
    <w:rsid w:val="00B9473C"/>
    <w:rsid w:val="00B94865"/>
    <w:rsid w:val="00B94C9E"/>
    <w:rsid w:val="00B9597F"/>
    <w:rsid w:val="00B9599C"/>
    <w:rsid w:val="00B9648C"/>
    <w:rsid w:val="00B96B6B"/>
    <w:rsid w:val="00B96FAF"/>
    <w:rsid w:val="00B97C15"/>
    <w:rsid w:val="00BA1F17"/>
    <w:rsid w:val="00BA24DF"/>
    <w:rsid w:val="00BA29F3"/>
    <w:rsid w:val="00BA315A"/>
    <w:rsid w:val="00BA3342"/>
    <w:rsid w:val="00BA34C1"/>
    <w:rsid w:val="00BA3567"/>
    <w:rsid w:val="00BA5043"/>
    <w:rsid w:val="00BA54D3"/>
    <w:rsid w:val="00BA56F4"/>
    <w:rsid w:val="00BA589E"/>
    <w:rsid w:val="00BA5F5C"/>
    <w:rsid w:val="00BA61C3"/>
    <w:rsid w:val="00BA6563"/>
    <w:rsid w:val="00BA724A"/>
    <w:rsid w:val="00BA7289"/>
    <w:rsid w:val="00BA750F"/>
    <w:rsid w:val="00BA78D3"/>
    <w:rsid w:val="00BA79CB"/>
    <w:rsid w:val="00BB026D"/>
    <w:rsid w:val="00BB068F"/>
    <w:rsid w:val="00BB0EFC"/>
    <w:rsid w:val="00BB11F6"/>
    <w:rsid w:val="00BB132C"/>
    <w:rsid w:val="00BB14FB"/>
    <w:rsid w:val="00BB2757"/>
    <w:rsid w:val="00BB3025"/>
    <w:rsid w:val="00BB3646"/>
    <w:rsid w:val="00BB3F6E"/>
    <w:rsid w:val="00BB410A"/>
    <w:rsid w:val="00BB51DE"/>
    <w:rsid w:val="00BB572D"/>
    <w:rsid w:val="00BB58C1"/>
    <w:rsid w:val="00BB6DC7"/>
    <w:rsid w:val="00BC020B"/>
    <w:rsid w:val="00BC0B10"/>
    <w:rsid w:val="00BC1836"/>
    <w:rsid w:val="00BC189E"/>
    <w:rsid w:val="00BC275C"/>
    <w:rsid w:val="00BC28EB"/>
    <w:rsid w:val="00BC2CF9"/>
    <w:rsid w:val="00BC45AE"/>
    <w:rsid w:val="00BC5721"/>
    <w:rsid w:val="00BC61F9"/>
    <w:rsid w:val="00BC7BD0"/>
    <w:rsid w:val="00BD0760"/>
    <w:rsid w:val="00BD0B70"/>
    <w:rsid w:val="00BD143B"/>
    <w:rsid w:val="00BD20F0"/>
    <w:rsid w:val="00BD28B7"/>
    <w:rsid w:val="00BD3116"/>
    <w:rsid w:val="00BD3853"/>
    <w:rsid w:val="00BD4C0F"/>
    <w:rsid w:val="00BD5732"/>
    <w:rsid w:val="00BD580E"/>
    <w:rsid w:val="00BD6923"/>
    <w:rsid w:val="00BD69AA"/>
    <w:rsid w:val="00BD6A42"/>
    <w:rsid w:val="00BD7611"/>
    <w:rsid w:val="00BD79B3"/>
    <w:rsid w:val="00BE0230"/>
    <w:rsid w:val="00BE023B"/>
    <w:rsid w:val="00BE0307"/>
    <w:rsid w:val="00BE0653"/>
    <w:rsid w:val="00BE0729"/>
    <w:rsid w:val="00BE16D7"/>
    <w:rsid w:val="00BE171E"/>
    <w:rsid w:val="00BE1C48"/>
    <w:rsid w:val="00BE2276"/>
    <w:rsid w:val="00BE22F7"/>
    <w:rsid w:val="00BE3DA1"/>
    <w:rsid w:val="00BE5C42"/>
    <w:rsid w:val="00BE6EEE"/>
    <w:rsid w:val="00BE7866"/>
    <w:rsid w:val="00BE79E4"/>
    <w:rsid w:val="00BF0B54"/>
    <w:rsid w:val="00BF1690"/>
    <w:rsid w:val="00BF1ED0"/>
    <w:rsid w:val="00BF2556"/>
    <w:rsid w:val="00BF25D0"/>
    <w:rsid w:val="00BF262D"/>
    <w:rsid w:val="00BF26F2"/>
    <w:rsid w:val="00BF2A55"/>
    <w:rsid w:val="00BF2BEE"/>
    <w:rsid w:val="00BF386E"/>
    <w:rsid w:val="00BF3F31"/>
    <w:rsid w:val="00BF4709"/>
    <w:rsid w:val="00BF55E7"/>
    <w:rsid w:val="00BF5B60"/>
    <w:rsid w:val="00BF5D1B"/>
    <w:rsid w:val="00BF6972"/>
    <w:rsid w:val="00C00262"/>
    <w:rsid w:val="00C007AA"/>
    <w:rsid w:val="00C009C2"/>
    <w:rsid w:val="00C00F0C"/>
    <w:rsid w:val="00C02D79"/>
    <w:rsid w:val="00C0315F"/>
    <w:rsid w:val="00C03983"/>
    <w:rsid w:val="00C03E18"/>
    <w:rsid w:val="00C04EF5"/>
    <w:rsid w:val="00C053B4"/>
    <w:rsid w:val="00C05847"/>
    <w:rsid w:val="00C05856"/>
    <w:rsid w:val="00C0686C"/>
    <w:rsid w:val="00C06BF6"/>
    <w:rsid w:val="00C118A6"/>
    <w:rsid w:val="00C11BA3"/>
    <w:rsid w:val="00C132CC"/>
    <w:rsid w:val="00C135DA"/>
    <w:rsid w:val="00C136E8"/>
    <w:rsid w:val="00C1396C"/>
    <w:rsid w:val="00C14A2A"/>
    <w:rsid w:val="00C1543C"/>
    <w:rsid w:val="00C156A0"/>
    <w:rsid w:val="00C16113"/>
    <w:rsid w:val="00C173D7"/>
    <w:rsid w:val="00C20A7D"/>
    <w:rsid w:val="00C20ABE"/>
    <w:rsid w:val="00C211EA"/>
    <w:rsid w:val="00C218E1"/>
    <w:rsid w:val="00C2230D"/>
    <w:rsid w:val="00C231DC"/>
    <w:rsid w:val="00C234DE"/>
    <w:rsid w:val="00C23E03"/>
    <w:rsid w:val="00C23FFE"/>
    <w:rsid w:val="00C248B2"/>
    <w:rsid w:val="00C26718"/>
    <w:rsid w:val="00C2701C"/>
    <w:rsid w:val="00C2732A"/>
    <w:rsid w:val="00C27F0D"/>
    <w:rsid w:val="00C30463"/>
    <w:rsid w:val="00C30812"/>
    <w:rsid w:val="00C30CBE"/>
    <w:rsid w:val="00C31228"/>
    <w:rsid w:val="00C317D7"/>
    <w:rsid w:val="00C3190A"/>
    <w:rsid w:val="00C338DA"/>
    <w:rsid w:val="00C3407F"/>
    <w:rsid w:val="00C346B7"/>
    <w:rsid w:val="00C36805"/>
    <w:rsid w:val="00C36D36"/>
    <w:rsid w:val="00C36ECE"/>
    <w:rsid w:val="00C37038"/>
    <w:rsid w:val="00C3746A"/>
    <w:rsid w:val="00C40688"/>
    <w:rsid w:val="00C40A8A"/>
    <w:rsid w:val="00C413B7"/>
    <w:rsid w:val="00C4168A"/>
    <w:rsid w:val="00C41885"/>
    <w:rsid w:val="00C41A6B"/>
    <w:rsid w:val="00C41C69"/>
    <w:rsid w:val="00C422E1"/>
    <w:rsid w:val="00C42C31"/>
    <w:rsid w:val="00C43040"/>
    <w:rsid w:val="00C431DA"/>
    <w:rsid w:val="00C44B59"/>
    <w:rsid w:val="00C44F60"/>
    <w:rsid w:val="00C454F0"/>
    <w:rsid w:val="00C4557C"/>
    <w:rsid w:val="00C456E2"/>
    <w:rsid w:val="00C45C78"/>
    <w:rsid w:val="00C4692E"/>
    <w:rsid w:val="00C470AF"/>
    <w:rsid w:val="00C47991"/>
    <w:rsid w:val="00C47B26"/>
    <w:rsid w:val="00C501BA"/>
    <w:rsid w:val="00C508BD"/>
    <w:rsid w:val="00C50F63"/>
    <w:rsid w:val="00C521E1"/>
    <w:rsid w:val="00C52AFF"/>
    <w:rsid w:val="00C52F0D"/>
    <w:rsid w:val="00C5305A"/>
    <w:rsid w:val="00C5343B"/>
    <w:rsid w:val="00C53DD9"/>
    <w:rsid w:val="00C54CED"/>
    <w:rsid w:val="00C55BAF"/>
    <w:rsid w:val="00C57BB7"/>
    <w:rsid w:val="00C60CA5"/>
    <w:rsid w:val="00C6340B"/>
    <w:rsid w:val="00C635E0"/>
    <w:rsid w:val="00C63F25"/>
    <w:rsid w:val="00C643A6"/>
    <w:rsid w:val="00C645B8"/>
    <w:rsid w:val="00C6530E"/>
    <w:rsid w:val="00C65C03"/>
    <w:rsid w:val="00C66006"/>
    <w:rsid w:val="00C6600D"/>
    <w:rsid w:val="00C66118"/>
    <w:rsid w:val="00C6629E"/>
    <w:rsid w:val="00C67C80"/>
    <w:rsid w:val="00C70AAC"/>
    <w:rsid w:val="00C70B4B"/>
    <w:rsid w:val="00C72174"/>
    <w:rsid w:val="00C735EC"/>
    <w:rsid w:val="00C76A50"/>
    <w:rsid w:val="00C76FBE"/>
    <w:rsid w:val="00C778D8"/>
    <w:rsid w:val="00C80434"/>
    <w:rsid w:val="00C8113D"/>
    <w:rsid w:val="00C82A84"/>
    <w:rsid w:val="00C82F73"/>
    <w:rsid w:val="00C8339E"/>
    <w:rsid w:val="00C836E6"/>
    <w:rsid w:val="00C83A5C"/>
    <w:rsid w:val="00C846B5"/>
    <w:rsid w:val="00C847F5"/>
    <w:rsid w:val="00C851A5"/>
    <w:rsid w:val="00C851A9"/>
    <w:rsid w:val="00C8611E"/>
    <w:rsid w:val="00C86DA6"/>
    <w:rsid w:val="00C878B0"/>
    <w:rsid w:val="00C901D3"/>
    <w:rsid w:val="00C9063A"/>
    <w:rsid w:val="00C906B3"/>
    <w:rsid w:val="00C90A00"/>
    <w:rsid w:val="00C92310"/>
    <w:rsid w:val="00C925D3"/>
    <w:rsid w:val="00C93881"/>
    <w:rsid w:val="00C93F4C"/>
    <w:rsid w:val="00C94123"/>
    <w:rsid w:val="00C9739B"/>
    <w:rsid w:val="00C977C4"/>
    <w:rsid w:val="00C97A70"/>
    <w:rsid w:val="00C97CC3"/>
    <w:rsid w:val="00CA0080"/>
    <w:rsid w:val="00CA0A78"/>
    <w:rsid w:val="00CA0B9F"/>
    <w:rsid w:val="00CA13F7"/>
    <w:rsid w:val="00CA2DD8"/>
    <w:rsid w:val="00CA3674"/>
    <w:rsid w:val="00CA37DD"/>
    <w:rsid w:val="00CA43C5"/>
    <w:rsid w:val="00CA7A38"/>
    <w:rsid w:val="00CA7CC3"/>
    <w:rsid w:val="00CB0565"/>
    <w:rsid w:val="00CB0A21"/>
    <w:rsid w:val="00CB16DF"/>
    <w:rsid w:val="00CB19A7"/>
    <w:rsid w:val="00CB1C0A"/>
    <w:rsid w:val="00CB21F8"/>
    <w:rsid w:val="00CB2444"/>
    <w:rsid w:val="00CB269F"/>
    <w:rsid w:val="00CB36CD"/>
    <w:rsid w:val="00CB390E"/>
    <w:rsid w:val="00CB42FC"/>
    <w:rsid w:val="00CB482B"/>
    <w:rsid w:val="00CB539A"/>
    <w:rsid w:val="00CB5DB8"/>
    <w:rsid w:val="00CB75E0"/>
    <w:rsid w:val="00CB7B5B"/>
    <w:rsid w:val="00CC095A"/>
    <w:rsid w:val="00CC125D"/>
    <w:rsid w:val="00CC2C96"/>
    <w:rsid w:val="00CC2E13"/>
    <w:rsid w:val="00CC4C82"/>
    <w:rsid w:val="00CC5A95"/>
    <w:rsid w:val="00CC5C28"/>
    <w:rsid w:val="00CC70F1"/>
    <w:rsid w:val="00CC7FD4"/>
    <w:rsid w:val="00CC7FE2"/>
    <w:rsid w:val="00CD1708"/>
    <w:rsid w:val="00CD25EE"/>
    <w:rsid w:val="00CD2936"/>
    <w:rsid w:val="00CD2A3F"/>
    <w:rsid w:val="00CD2F8F"/>
    <w:rsid w:val="00CD38E7"/>
    <w:rsid w:val="00CD3C10"/>
    <w:rsid w:val="00CD4180"/>
    <w:rsid w:val="00CD5320"/>
    <w:rsid w:val="00CD5580"/>
    <w:rsid w:val="00CD5933"/>
    <w:rsid w:val="00CD6532"/>
    <w:rsid w:val="00CE0082"/>
    <w:rsid w:val="00CE07E5"/>
    <w:rsid w:val="00CE0E18"/>
    <w:rsid w:val="00CE0F95"/>
    <w:rsid w:val="00CE1646"/>
    <w:rsid w:val="00CE1A6C"/>
    <w:rsid w:val="00CE1DD6"/>
    <w:rsid w:val="00CE2232"/>
    <w:rsid w:val="00CE30CB"/>
    <w:rsid w:val="00CE348B"/>
    <w:rsid w:val="00CE3C89"/>
    <w:rsid w:val="00CE500A"/>
    <w:rsid w:val="00CE55D8"/>
    <w:rsid w:val="00CE5FE2"/>
    <w:rsid w:val="00CE601E"/>
    <w:rsid w:val="00CE6364"/>
    <w:rsid w:val="00CE65FC"/>
    <w:rsid w:val="00CE7C9E"/>
    <w:rsid w:val="00CF0481"/>
    <w:rsid w:val="00CF1C0E"/>
    <w:rsid w:val="00CF1C3B"/>
    <w:rsid w:val="00CF3588"/>
    <w:rsid w:val="00CF3731"/>
    <w:rsid w:val="00CF39B4"/>
    <w:rsid w:val="00CF3BC6"/>
    <w:rsid w:val="00CF40E5"/>
    <w:rsid w:val="00CF5E6B"/>
    <w:rsid w:val="00CF622B"/>
    <w:rsid w:val="00CF67EC"/>
    <w:rsid w:val="00CF74D7"/>
    <w:rsid w:val="00CF7691"/>
    <w:rsid w:val="00CF7B1F"/>
    <w:rsid w:val="00D00EDA"/>
    <w:rsid w:val="00D01777"/>
    <w:rsid w:val="00D01AB6"/>
    <w:rsid w:val="00D03036"/>
    <w:rsid w:val="00D035DA"/>
    <w:rsid w:val="00D03ABB"/>
    <w:rsid w:val="00D05498"/>
    <w:rsid w:val="00D0681E"/>
    <w:rsid w:val="00D07B5A"/>
    <w:rsid w:val="00D1047E"/>
    <w:rsid w:val="00D120C6"/>
    <w:rsid w:val="00D12C45"/>
    <w:rsid w:val="00D13922"/>
    <w:rsid w:val="00D14A91"/>
    <w:rsid w:val="00D14F03"/>
    <w:rsid w:val="00D15BD0"/>
    <w:rsid w:val="00D161D3"/>
    <w:rsid w:val="00D1676C"/>
    <w:rsid w:val="00D16820"/>
    <w:rsid w:val="00D16A4B"/>
    <w:rsid w:val="00D174B8"/>
    <w:rsid w:val="00D179FB"/>
    <w:rsid w:val="00D202B6"/>
    <w:rsid w:val="00D20DB4"/>
    <w:rsid w:val="00D20DF4"/>
    <w:rsid w:val="00D217AB"/>
    <w:rsid w:val="00D224A9"/>
    <w:rsid w:val="00D22558"/>
    <w:rsid w:val="00D22BEB"/>
    <w:rsid w:val="00D24709"/>
    <w:rsid w:val="00D2561F"/>
    <w:rsid w:val="00D26289"/>
    <w:rsid w:val="00D2704F"/>
    <w:rsid w:val="00D27141"/>
    <w:rsid w:val="00D31632"/>
    <w:rsid w:val="00D3163F"/>
    <w:rsid w:val="00D3223E"/>
    <w:rsid w:val="00D34B49"/>
    <w:rsid w:val="00D3506D"/>
    <w:rsid w:val="00D350FC"/>
    <w:rsid w:val="00D35DFC"/>
    <w:rsid w:val="00D35E65"/>
    <w:rsid w:val="00D36D41"/>
    <w:rsid w:val="00D374EC"/>
    <w:rsid w:val="00D3772B"/>
    <w:rsid w:val="00D37919"/>
    <w:rsid w:val="00D37DB3"/>
    <w:rsid w:val="00D40229"/>
    <w:rsid w:val="00D40623"/>
    <w:rsid w:val="00D42DF7"/>
    <w:rsid w:val="00D4322A"/>
    <w:rsid w:val="00D434D5"/>
    <w:rsid w:val="00D4386A"/>
    <w:rsid w:val="00D441F8"/>
    <w:rsid w:val="00D4472D"/>
    <w:rsid w:val="00D44ACB"/>
    <w:rsid w:val="00D46FD1"/>
    <w:rsid w:val="00D47817"/>
    <w:rsid w:val="00D47AE9"/>
    <w:rsid w:val="00D50061"/>
    <w:rsid w:val="00D50B33"/>
    <w:rsid w:val="00D510F1"/>
    <w:rsid w:val="00D5130D"/>
    <w:rsid w:val="00D513DA"/>
    <w:rsid w:val="00D5141F"/>
    <w:rsid w:val="00D51B03"/>
    <w:rsid w:val="00D52AB5"/>
    <w:rsid w:val="00D52D8B"/>
    <w:rsid w:val="00D53A1C"/>
    <w:rsid w:val="00D53E28"/>
    <w:rsid w:val="00D551D5"/>
    <w:rsid w:val="00D559D6"/>
    <w:rsid w:val="00D55FEE"/>
    <w:rsid w:val="00D5648C"/>
    <w:rsid w:val="00D56A20"/>
    <w:rsid w:val="00D56E55"/>
    <w:rsid w:val="00D57073"/>
    <w:rsid w:val="00D573E9"/>
    <w:rsid w:val="00D57A9D"/>
    <w:rsid w:val="00D604FA"/>
    <w:rsid w:val="00D6157B"/>
    <w:rsid w:val="00D62098"/>
    <w:rsid w:val="00D62E4A"/>
    <w:rsid w:val="00D63253"/>
    <w:rsid w:val="00D63EF5"/>
    <w:rsid w:val="00D643A5"/>
    <w:rsid w:val="00D64B2C"/>
    <w:rsid w:val="00D654CC"/>
    <w:rsid w:val="00D66F91"/>
    <w:rsid w:val="00D67366"/>
    <w:rsid w:val="00D67821"/>
    <w:rsid w:val="00D678D3"/>
    <w:rsid w:val="00D67C2C"/>
    <w:rsid w:val="00D67D33"/>
    <w:rsid w:val="00D706CF"/>
    <w:rsid w:val="00D71EA9"/>
    <w:rsid w:val="00D725AD"/>
    <w:rsid w:val="00D7276E"/>
    <w:rsid w:val="00D72D56"/>
    <w:rsid w:val="00D72DA6"/>
    <w:rsid w:val="00D73A3B"/>
    <w:rsid w:val="00D73FB5"/>
    <w:rsid w:val="00D74644"/>
    <w:rsid w:val="00D75544"/>
    <w:rsid w:val="00D75E27"/>
    <w:rsid w:val="00D764A9"/>
    <w:rsid w:val="00D80046"/>
    <w:rsid w:val="00D80761"/>
    <w:rsid w:val="00D80D29"/>
    <w:rsid w:val="00D80E04"/>
    <w:rsid w:val="00D8101B"/>
    <w:rsid w:val="00D8183D"/>
    <w:rsid w:val="00D81AD3"/>
    <w:rsid w:val="00D81CC9"/>
    <w:rsid w:val="00D8295D"/>
    <w:rsid w:val="00D83856"/>
    <w:rsid w:val="00D83C6D"/>
    <w:rsid w:val="00D83FC9"/>
    <w:rsid w:val="00D841E9"/>
    <w:rsid w:val="00D84483"/>
    <w:rsid w:val="00D84BE4"/>
    <w:rsid w:val="00D84F3F"/>
    <w:rsid w:val="00D8517B"/>
    <w:rsid w:val="00D85A09"/>
    <w:rsid w:val="00D8618C"/>
    <w:rsid w:val="00D867AE"/>
    <w:rsid w:val="00D8688B"/>
    <w:rsid w:val="00D86B92"/>
    <w:rsid w:val="00D86C1D"/>
    <w:rsid w:val="00D8709D"/>
    <w:rsid w:val="00D87308"/>
    <w:rsid w:val="00D9034B"/>
    <w:rsid w:val="00D910E8"/>
    <w:rsid w:val="00D91773"/>
    <w:rsid w:val="00D91E57"/>
    <w:rsid w:val="00D931F1"/>
    <w:rsid w:val="00D9337D"/>
    <w:rsid w:val="00D9351A"/>
    <w:rsid w:val="00D937E8"/>
    <w:rsid w:val="00D93A9D"/>
    <w:rsid w:val="00D9445B"/>
    <w:rsid w:val="00D94550"/>
    <w:rsid w:val="00D9498D"/>
    <w:rsid w:val="00D9512C"/>
    <w:rsid w:val="00D953CC"/>
    <w:rsid w:val="00D96A89"/>
    <w:rsid w:val="00D96C16"/>
    <w:rsid w:val="00D973F9"/>
    <w:rsid w:val="00DA02B6"/>
    <w:rsid w:val="00DA062F"/>
    <w:rsid w:val="00DA1301"/>
    <w:rsid w:val="00DA132E"/>
    <w:rsid w:val="00DA1A56"/>
    <w:rsid w:val="00DA2E43"/>
    <w:rsid w:val="00DA3653"/>
    <w:rsid w:val="00DA394E"/>
    <w:rsid w:val="00DA3FF7"/>
    <w:rsid w:val="00DA403C"/>
    <w:rsid w:val="00DA4627"/>
    <w:rsid w:val="00DA595D"/>
    <w:rsid w:val="00DA608E"/>
    <w:rsid w:val="00DA7296"/>
    <w:rsid w:val="00DA74B8"/>
    <w:rsid w:val="00DA7B30"/>
    <w:rsid w:val="00DA7B76"/>
    <w:rsid w:val="00DB0812"/>
    <w:rsid w:val="00DB0D16"/>
    <w:rsid w:val="00DB0E61"/>
    <w:rsid w:val="00DB2D9E"/>
    <w:rsid w:val="00DB31F8"/>
    <w:rsid w:val="00DB33BF"/>
    <w:rsid w:val="00DB397C"/>
    <w:rsid w:val="00DB46CB"/>
    <w:rsid w:val="00DB4CA7"/>
    <w:rsid w:val="00DB4DB9"/>
    <w:rsid w:val="00DB51BF"/>
    <w:rsid w:val="00DB5686"/>
    <w:rsid w:val="00DB5DB0"/>
    <w:rsid w:val="00DB66BD"/>
    <w:rsid w:val="00DB69C1"/>
    <w:rsid w:val="00DB7E09"/>
    <w:rsid w:val="00DC0804"/>
    <w:rsid w:val="00DC08F9"/>
    <w:rsid w:val="00DC1190"/>
    <w:rsid w:val="00DC183A"/>
    <w:rsid w:val="00DC18F1"/>
    <w:rsid w:val="00DC2AAE"/>
    <w:rsid w:val="00DC2F5E"/>
    <w:rsid w:val="00DC3BDA"/>
    <w:rsid w:val="00DC3FEE"/>
    <w:rsid w:val="00DC4730"/>
    <w:rsid w:val="00DC48C5"/>
    <w:rsid w:val="00DC5387"/>
    <w:rsid w:val="00DC57AC"/>
    <w:rsid w:val="00DC5A1D"/>
    <w:rsid w:val="00DC63AD"/>
    <w:rsid w:val="00DC64D4"/>
    <w:rsid w:val="00DC6AA3"/>
    <w:rsid w:val="00DC6C24"/>
    <w:rsid w:val="00DC753F"/>
    <w:rsid w:val="00DC7578"/>
    <w:rsid w:val="00DC7D77"/>
    <w:rsid w:val="00DD09BC"/>
    <w:rsid w:val="00DD0A63"/>
    <w:rsid w:val="00DD0ED9"/>
    <w:rsid w:val="00DD14A4"/>
    <w:rsid w:val="00DD1BE4"/>
    <w:rsid w:val="00DD1CE1"/>
    <w:rsid w:val="00DD45B9"/>
    <w:rsid w:val="00DD5043"/>
    <w:rsid w:val="00DD6ABD"/>
    <w:rsid w:val="00DD6F15"/>
    <w:rsid w:val="00DD7BE7"/>
    <w:rsid w:val="00DE0040"/>
    <w:rsid w:val="00DE1B8A"/>
    <w:rsid w:val="00DE23EE"/>
    <w:rsid w:val="00DE2EEF"/>
    <w:rsid w:val="00DE3DAD"/>
    <w:rsid w:val="00DE4280"/>
    <w:rsid w:val="00DE4318"/>
    <w:rsid w:val="00DE43F9"/>
    <w:rsid w:val="00DE44FB"/>
    <w:rsid w:val="00DE4728"/>
    <w:rsid w:val="00DE497D"/>
    <w:rsid w:val="00DE5809"/>
    <w:rsid w:val="00DE5AFC"/>
    <w:rsid w:val="00DE67DC"/>
    <w:rsid w:val="00DE7387"/>
    <w:rsid w:val="00DE7C2E"/>
    <w:rsid w:val="00DE7DC2"/>
    <w:rsid w:val="00DE7EF9"/>
    <w:rsid w:val="00DF02D6"/>
    <w:rsid w:val="00DF0933"/>
    <w:rsid w:val="00DF0D45"/>
    <w:rsid w:val="00DF0DA9"/>
    <w:rsid w:val="00DF181A"/>
    <w:rsid w:val="00DF287E"/>
    <w:rsid w:val="00DF2893"/>
    <w:rsid w:val="00DF4D30"/>
    <w:rsid w:val="00DF5311"/>
    <w:rsid w:val="00DF55F8"/>
    <w:rsid w:val="00DF591B"/>
    <w:rsid w:val="00DF63CA"/>
    <w:rsid w:val="00DF73E0"/>
    <w:rsid w:val="00DF7674"/>
    <w:rsid w:val="00DF77A2"/>
    <w:rsid w:val="00DF7E84"/>
    <w:rsid w:val="00E00414"/>
    <w:rsid w:val="00E00938"/>
    <w:rsid w:val="00E00C55"/>
    <w:rsid w:val="00E0143E"/>
    <w:rsid w:val="00E03CDA"/>
    <w:rsid w:val="00E04CC2"/>
    <w:rsid w:val="00E05375"/>
    <w:rsid w:val="00E0542E"/>
    <w:rsid w:val="00E05750"/>
    <w:rsid w:val="00E05DE7"/>
    <w:rsid w:val="00E05F0F"/>
    <w:rsid w:val="00E06764"/>
    <w:rsid w:val="00E06B17"/>
    <w:rsid w:val="00E06B99"/>
    <w:rsid w:val="00E06EFC"/>
    <w:rsid w:val="00E07E7D"/>
    <w:rsid w:val="00E11714"/>
    <w:rsid w:val="00E11DCA"/>
    <w:rsid w:val="00E11E99"/>
    <w:rsid w:val="00E11F8B"/>
    <w:rsid w:val="00E12C41"/>
    <w:rsid w:val="00E13281"/>
    <w:rsid w:val="00E138DA"/>
    <w:rsid w:val="00E14334"/>
    <w:rsid w:val="00E163C8"/>
    <w:rsid w:val="00E165D0"/>
    <w:rsid w:val="00E16A69"/>
    <w:rsid w:val="00E16E74"/>
    <w:rsid w:val="00E17607"/>
    <w:rsid w:val="00E20A60"/>
    <w:rsid w:val="00E20C48"/>
    <w:rsid w:val="00E21126"/>
    <w:rsid w:val="00E21450"/>
    <w:rsid w:val="00E21E6D"/>
    <w:rsid w:val="00E22246"/>
    <w:rsid w:val="00E223E3"/>
    <w:rsid w:val="00E231F7"/>
    <w:rsid w:val="00E2376A"/>
    <w:rsid w:val="00E240E1"/>
    <w:rsid w:val="00E2417A"/>
    <w:rsid w:val="00E24A6C"/>
    <w:rsid w:val="00E251C3"/>
    <w:rsid w:val="00E25397"/>
    <w:rsid w:val="00E253DE"/>
    <w:rsid w:val="00E25D2E"/>
    <w:rsid w:val="00E260F7"/>
    <w:rsid w:val="00E264DA"/>
    <w:rsid w:val="00E26C7C"/>
    <w:rsid w:val="00E26F2B"/>
    <w:rsid w:val="00E2796B"/>
    <w:rsid w:val="00E301C5"/>
    <w:rsid w:val="00E313DD"/>
    <w:rsid w:val="00E32A01"/>
    <w:rsid w:val="00E32C03"/>
    <w:rsid w:val="00E33137"/>
    <w:rsid w:val="00E33B13"/>
    <w:rsid w:val="00E346E5"/>
    <w:rsid w:val="00E3490D"/>
    <w:rsid w:val="00E354C5"/>
    <w:rsid w:val="00E359B6"/>
    <w:rsid w:val="00E36600"/>
    <w:rsid w:val="00E37665"/>
    <w:rsid w:val="00E37F60"/>
    <w:rsid w:val="00E40CFD"/>
    <w:rsid w:val="00E412AF"/>
    <w:rsid w:val="00E41B5C"/>
    <w:rsid w:val="00E42560"/>
    <w:rsid w:val="00E425D1"/>
    <w:rsid w:val="00E42B75"/>
    <w:rsid w:val="00E435A2"/>
    <w:rsid w:val="00E4394B"/>
    <w:rsid w:val="00E4414A"/>
    <w:rsid w:val="00E44478"/>
    <w:rsid w:val="00E444CF"/>
    <w:rsid w:val="00E44B09"/>
    <w:rsid w:val="00E45339"/>
    <w:rsid w:val="00E45F8C"/>
    <w:rsid w:val="00E45FAD"/>
    <w:rsid w:val="00E465F7"/>
    <w:rsid w:val="00E47881"/>
    <w:rsid w:val="00E47D55"/>
    <w:rsid w:val="00E47F55"/>
    <w:rsid w:val="00E50155"/>
    <w:rsid w:val="00E50996"/>
    <w:rsid w:val="00E51702"/>
    <w:rsid w:val="00E52A95"/>
    <w:rsid w:val="00E52BD1"/>
    <w:rsid w:val="00E53472"/>
    <w:rsid w:val="00E5403F"/>
    <w:rsid w:val="00E54D48"/>
    <w:rsid w:val="00E553CD"/>
    <w:rsid w:val="00E55488"/>
    <w:rsid w:val="00E554FB"/>
    <w:rsid w:val="00E55C85"/>
    <w:rsid w:val="00E5629C"/>
    <w:rsid w:val="00E566E3"/>
    <w:rsid w:val="00E60B00"/>
    <w:rsid w:val="00E63980"/>
    <w:rsid w:val="00E63FA1"/>
    <w:rsid w:val="00E63FA6"/>
    <w:rsid w:val="00E64ACF"/>
    <w:rsid w:val="00E652D6"/>
    <w:rsid w:val="00E66390"/>
    <w:rsid w:val="00E66E85"/>
    <w:rsid w:val="00E67877"/>
    <w:rsid w:val="00E679E9"/>
    <w:rsid w:val="00E67C8C"/>
    <w:rsid w:val="00E67E40"/>
    <w:rsid w:val="00E70AD6"/>
    <w:rsid w:val="00E70BD8"/>
    <w:rsid w:val="00E70CD1"/>
    <w:rsid w:val="00E71B7A"/>
    <w:rsid w:val="00E727A8"/>
    <w:rsid w:val="00E729B0"/>
    <w:rsid w:val="00E72DC4"/>
    <w:rsid w:val="00E730FA"/>
    <w:rsid w:val="00E73360"/>
    <w:rsid w:val="00E73DBF"/>
    <w:rsid w:val="00E741E5"/>
    <w:rsid w:val="00E74CF1"/>
    <w:rsid w:val="00E7517B"/>
    <w:rsid w:val="00E751DF"/>
    <w:rsid w:val="00E75ACA"/>
    <w:rsid w:val="00E765C0"/>
    <w:rsid w:val="00E765FF"/>
    <w:rsid w:val="00E768FD"/>
    <w:rsid w:val="00E81AA0"/>
    <w:rsid w:val="00E83BB2"/>
    <w:rsid w:val="00E84034"/>
    <w:rsid w:val="00E84831"/>
    <w:rsid w:val="00E854C6"/>
    <w:rsid w:val="00E85A3F"/>
    <w:rsid w:val="00E85EB3"/>
    <w:rsid w:val="00E85ED8"/>
    <w:rsid w:val="00E85F8E"/>
    <w:rsid w:val="00E901E2"/>
    <w:rsid w:val="00E903C1"/>
    <w:rsid w:val="00E907EE"/>
    <w:rsid w:val="00E907EF"/>
    <w:rsid w:val="00E9298A"/>
    <w:rsid w:val="00E93822"/>
    <w:rsid w:val="00E944C6"/>
    <w:rsid w:val="00E94B51"/>
    <w:rsid w:val="00E95028"/>
    <w:rsid w:val="00E95302"/>
    <w:rsid w:val="00E95396"/>
    <w:rsid w:val="00E95A3E"/>
    <w:rsid w:val="00E95A54"/>
    <w:rsid w:val="00E963BD"/>
    <w:rsid w:val="00E967C4"/>
    <w:rsid w:val="00E96D4A"/>
    <w:rsid w:val="00E9721F"/>
    <w:rsid w:val="00E9773F"/>
    <w:rsid w:val="00E97B98"/>
    <w:rsid w:val="00E97D17"/>
    <w:rsid w:val="00E97F20"/>
    <w:rsid w:val="00EA173E"/>
    <w:rsid w:val="00EA17DF"/>
    <w:rsid w:val="00EA2495"/>
    <w:rsid w:val="00EA280D"/>
    <w:rsid w:val="00EA2F36"/>
    <w:rsid w:val="00EA317E"/>
    <w:rsid w:val="00EA4043"/>
    <w:rsid w:val="00EA428C"/>
    <w:rsid w:val="00EA4803"/>
    <w:rsid w:val="00EA4A43"/>
    <w:rsid w:val="00EA4CA4"/>
    <w:rsid w:val="00EA5158"/>
    <w:rsid w:val="00EA54B0"/>
    <w:rsid w:val="00EA67B8"/>
    <w:rsid w:val="00EA7351"/>
    <w:rsid w:val="00EA7A9B"/>
    <w:rsid w:val="00EA7BDA"/>
    <w:rsid w:val="00EA7EB3"/>
    <w:rsid w:val="00EB06BA"/>
    <w:rsid w:val="00EB10C7"/>
    <w:rsid w:val="00EB1215"/>
    <w:rsid w:val="00EB1FFA"/>
    <w:rsid w:val="00EB3710"/>
    <w:rsid w:val="00EB436E"/>
    <w:rsid w:val="00EB471C"/>
    <w:rsid w:val="00EB4F68"/>
    <w:rsid w:val="00EB5842"/>
    <w:rsid w:val="00EB6271"/>
    <w:rsid w:val="00EB6C24"/>
    <w:rsid w:val="00EB79FD"/>
    <w:rsid w:val="00EC1242"/>
    <w:rsid w:val="00EC151B"/>
    <w:rsid w:val="00EC25FF"/>
    <w:rsid w:val="00EC35EA"/>
    <w:rsid w:val="00EC3766"/>
    <w:rsid w:val="00EC4034"/>
    <w:rsid w:val="00EC4678"/>
    <w:rsid w:val="00EC4B49"/>
    <w:rsid w:val="00EC5240"/>
    <w:rsid w:val="00EC55E8"/>
    <w:rsid w:val="00EC65CD"/>
    <w:rsid w:val="00EC687E"/>
    <w:rsid w:val="00EC73C8"/>
    <w:rsid w:val="00EC775F"/>
    <w:rsid w:val="00ED0EF1"/>
    <w:rsid w:val="00ED2752"/>
    <w:rsid w:val="00ED2F9B"/>
    <w:rsid w:val="00ED3670"/>
    <w:rsid w:val="00ED3717"/>
    <w:rsid w:val="00ED4DC8"/>
    <w:rsid w:val="00ED679D"/>
    <w:rsid w:val="00ED6FC3"/>
    <w:rsid w:val="00ED75E7"/>
    <w:rsid w:val="00ED7E47"/>
    <w:rsid w:val="00EE0EAB"/>
    <w:rsid w:val="00EE11F0"/>
    <w:rsid w:val="00EE21DE"/>
    <w:rsid w:val="00EE21E9"/>
    <w:rsid w:val="00EE2779"/>
    <w:rsid w:val="00EE3462"/>
    <w:rsid w:val="00EE3971"/>
    <w:rsid w:val="00EE430F"/>
    <w:rsid w:val="00EE4CA9"/>
    <w:rsid w:val="00EE5660"/>
    <w:rsid w:val="00EE5AB9"/>
    <w:rsid w:val="00EE6401"/>
    <w:rsid w:val="00EF0547"/>
    <w:rsid w:val="00EF0BA4"/>
    <w:rsid w:val="00EF0F08"/>
    <w:rsid w:val="00EF1A77"/>
    <w:rsid w:val="00EF1FC8"/>
    <w:rsid w:val="00EF21E0"/>
    <w:rsid w:val="00EF45AD"/>
    <w:rsid w:val="00EF4BC1"/>
    <w:rsid w:val="00EF50A8"/>
    <w:rsid w:val="00EF6573"/>
    <w:rsid w:val="00EF6B1E"/>
    <w:rsid w:val="00EF7B8D"/>
    <w:rsid w:val="00F00EF2"/>
    <w:rsid w:val="00F01E6C"/>
    <w:rsid w:val="00F03251"/>
    <w:rsid w:val="00F03504"/>
    <w:rsid w:val="00F03C49"/>
    <w:rsid w:val="00F03D34"/>
    <w:rsid w:val="00F03F06"/>
    <w:rsid w:val="00F04229"/>
    <w:rsid w:val="00F04590"/>
    <w:rsid w:val="00F045F8"/>
    <w:rsid w:val="00F0487B"/>
    <w:rsid w:val="00F04E66"/>
    <w:rsid w:val="00F055BC"/>
    <w:rsid w:val="00F06162"/>
    <w:rsid w:val="00F0621E"/>
    <w:rsid w:val="00F06304"/>
    <w:rsid w:val="00F07E18"/>
    <w:rsid w:val="00F103AE"/>
    <w:rsid w:val="00F1086C"/>
    <w:rsid w:val="00F10911"/>
    <w:rsid w:val="00F10A58"/>
    <w:rsid w:val="00F10E62"/>
    <w:rsid w:val="00F10F41"/>
    <w:rsid w:val="00F118AF"/>
    <w:rsid w:val="00F12BE8"/>
    <w:rsid w:val="00F13EE0"/>
    <w:rsid w:val="00F14624"/>
    <w:rsid w:val="00F14933"/>
    <w:rsid w:val="00F14F02"/>
    <w:rsid w:val="00F15D78"/>
    <w:rsid w:val="00F15DF8"/>
    <w:rsid w:val="00F15EA2"/>
    <w:rsid w:val="00F16E9A"/>
    <w:rsid w:val="00F1769D"/>
    <w:rsid w:val="00F178CA"/>
    <w:rsid w:val="00F223A8"/>
    <w:rsid w:val="00F233F8"/>
    <w:rsid w:val="00F23531"/>
    <w:rsid w:val="00F23F27"/>
    <w:rsid w:val="00F2424C"/>
    <w:rsid w:val="00F24345"/>
    <w:rsid w:val="00F253B4"/>
    <w:rsid w:val="00F2578C"/>
    <w:rsid w:val="00F25E53"/>
    <w:rsid w:val="00F25F33"/>
    <w:rsid w:val="00F26255"/>
    <w:rsid w:val="00F26264"/>
    <w:rsid w:val="00F26FB2"/>
    <w:rsid w:val="00F273C4"/>
    <w:rsid w:val="00F273E2"/>
    <w:rsid w:val="00F30598"/>
    <w:rsid w:val="00F31246"/>
    <w:rsid w:val="00F3239C"/>
    <w:rsid w:val="00F34519"/>
    <w:rsid w:val="00F34E63"/>
    <w:rsid w:val="00F36333"/>
    <w:rsid w:val="00F3639D"/>
    <w:rsid w:val="00F36570"/>
    <w:rsid w:val="00F36B5E"/>
    <w:rsid w:val="00F37486"/>
    <w:rsid w:val="00F3750E"/>
    <w:rsid w:val="00F37586"/>
    <w:rsid w:val="00F3790A"/>
    <w:rsid w:val="00F37D7C"/>
    <w:rsid w:val="00F37DF9"/>
    <w:rsid w:val="00F37E86"/>
    <w:rsid w:val="00F40550"/>
    <w:rsid w:val="00F40EEE"/>
    <w:rsid w:val="00F41A2F"/>
    <w:rsid w:val="00F41C56"/>
    <w:rsid w:val="00F421E5"/>
    <w:rsid w:val="00F42696"/>
    <w:rsid w:val="00F43788"/>
    <w:rsid w:val="00F43C3A"/>
    <w:rsid w:val="00F44297"/>
    <w:rsid w:val="00F451A4"/>
    <w:rsid w:val="00F458D6"/>
    <w:rsid w:val="00F459B9"/>
    <w:rsid w:val="00F45D46"/>
    <w:rsid w:val="00F463D8"/>
    <w:rsid w:val="00F475AC"/>
    <w:rsid w:val="00F50FFF"/>
    <w:rsid w:val="00F5275E"/>
    <w:rsid w:val="00F52B5F"/>
    <w:rsid w:val="00F533D8"/>
    <w:rsid w:val="00F53F6E"/>
    <w:rsid w:val="00F542EC"/>
    <w:rsid w:val="00F544D7"/>
    <w:rsid w:val="00F54832"/>
    <w:rsid w:val="00F5498F"/>
    <w:rsid w:val="00F557F2"/>
    <w:rsid w:val="00F564C9"/>
    <w:rsid w:val="00F5763E"/>
    <w:rsid w:val="00F576F3"/>
    <w:rsid w:val="00F602F8"/>
    <w:rsid w:val="00F61DD1"/>
    <w:rsid w:val="00F61E3B"/>
    <w:rsid w:val="00F62B92"/>
    <w:rsid w:val="00F631BD"/>
    <w:rsid w:val="00F63A7F"/>
    <w:rsid w:val="00F64886"/>
    <w:rsid w:val="00F65937"/>
    <w:rsid w:val="00F65E68"/>
    <w:rsid w:val="00F668FC"/>
    <w:rsid w:val="00F70618"/>
    <w:rsid w:val="00F71078"/>
    <w:rsid w:val="00F71089"/>
    <w:rsid w:val="00F713D2"/>
    <w:rsid w:val="00F728E3"/>
    <w:rsid w:val="00F731E7"/>
    <w:rsid w:val="00F733C8"/>
    <w:rsid w:val="00F74278"/>
    <w:rsid w:val="00F74D26"/>
    <w:rsid w:val="00F7622D"/>
    <w:rsid w:val="00F76BEF"/>
    <w:rsid w:val="00F76F50"/>
    <w:rsid w:val="00F7733B"/>
    <w:rsid w:val="00F77B4F"/>
    <w:rsid w:val="00F77C5A"/>
    <w:rsid w:val="00F8029C"/>
    <w:rsid w:val="00F804E6"/>
    <w:rsid w:val="00F80903"/>
    <w:rsid w:val="00F80B5B"/>
    <w:rsid w:val="00F8239E"/>
    <w:rsid w:val="00F829D5"/>
    <w:rsid w:val="00F82E97"/>
    <w:rsid w:val="00F83375"/>
    <w:rsid w:val="00F84346"/>
    <w:rsid w:val="00F843AF"/>
    <w:rsid w:val="00F84697"/>
    <w:rsid w:val="00F84BC2"/>
    <w:rsid w:val="00F856B6"/>
    <w:rsid w:val="00F8757F"/>
    <w:rsid w:val="00F87B5C"/>
    <w:rsid w:val="00F91843"/>
    <w:rsid w:val="00F920F6"/>
    <w:rsid w:val="00F92875"/>
    <w:rsid w:val="00F92CBE"/>
    <w:rsid w:val="00F93141"/>
    <w:rsid w:val="00F940B6"/>
    <w:rsid w:val="00F94D88"/>
    <w:rsid w:val="00F95B95"/>
    <w:rsid w:val="00F95D06"/>
    <w:rsid w:val="00F9604E"/>
    <w:rsid w:val="00F96D25"/>
    <w:rsid w:val="00F96DFC"/>
    <w:rsid w:val="00F970DC"/>
    <w:rsid w:val="00F974FD"/>
    <w:rsid w:val="00F97841"/>
    <w:rsid w:val="00F97CB7"/>
    <w:rsid w:val="00FA0E89"/>
    <w:rsid w:val="00FA1FA1"/>
    <w:rsid w:val="00FA25E8"/>
    <w:rsid w:val="00FA2AE0"/>
    <w:rsid w:val="00FA2DA7"/>
    <w:rsid w:val="00FA2E10"/>
    <w:rsid w:val="00FA323F"/>
    <w:rsid w:val="00FA3513"/>
    <w:rsid w:val="00FA3C66"/>
    <w:rsid w:val="00FA3F34"/>
    <w:rsid w:val="00FA5538"/>
    <w:rsid w:val="00FA7421"/>
    <w:rsid w:val="00FB27A4"/>
    <w:rsid w:val="00FB2853"/>
    <w:rsid w:val="00FB359A"/>
    <w:rsid w:val="00FB56D6"/>
    <w:rsid w:val="00FB65D8"/>
    <w:rsid w:val="00FB66AF"/>
    <w:rsid w:val="00FB689C"/>
    <w:rsid w:val="00FB68B9"/>
    <w:rsid w:val="00FB6C62"/>
    <w:rsid w:val="00FB7270"/>
    <w:rsid w:val="00FB73DE"/>
    <w:rsid w:val="00FC0AED"/>
    <w:rsid w:val="00FC0E57"/>
    <w:rsid w:val="00FC11F0"/>
    <w:rsid w:val="00FC1EBA"/>
    <w:rsid w:val="00FC217B"/>
    <w:rsid w:val="00FC29A7"/>
    <w:rsid w:val="00FC2F58"/>
    <w:rsid w:val="00FC4C26"/>
    <w:rsid w:val="00FC5E69"/>
    <w:rsid w:val="00FC6FD8"/>
    <w:rsid w:val="00FC710B"/>
    <w:rsid w:val="00FC7AFD"/>
    <w:rsid w:val="00FC7BA6"/>
    <w:rsid w:val="00FC7C56"/>
    <w:rsid w:val="00FC7E51"/>
    <w:rsid w:val="00FD0813"/>
    <w:rsid w:val="00FD1346"/>
    <w:rsid w:val="00FD13AD"/>
    <w:rsid w:val="00FD14C5"/>
    <w:rsid w:val="00FD17CC"/>
    <w:rsid w:val="00FD1BEE"/>
    <w:rsid w:val="00FD1D0C"/>
    <w:rsid w:val="00FD242F"/>
    <w:rsid w:val="00FD24CD"/>
    <w:rsid w:val="00FD2C91"/>
    <w:rsid w:val="00FD2DCE"/>
    <w:rsid w:val="00FD2F09"/>
    <w:rsid w:val="00FD37E7"/>
    <w:rsid w:val="00FD4260"/>
    <w:rsid w:val="00FD5B57"/>
    <w:rsid w:val="00FD62AA"/>
    <w:rsid w:val="00FD66C2"/>
    <w:rsid w:val="00FD6728"/>
    <w:rsid w:val="00FE0053"/>
    <w:rsid w:val="00FE0623"/>
    <w:rsid w:val="00FE1181"/>
    <w:rsid w:val="00FE1915"/>
    <w:rsid w:val="00FE1A86"/>
    <w:rsid w:val="00FE1F1F"/>
    <w:rsid w:val="00FE2628"/>
    <w:rsid w:val="00FE2E55"/>
    <w:rsid w:val="00FE3C2E"/>
    <w:rsid w:val="00FE4C85"/>
    <w:rsid w:val="00FE5B4C"/>
    <w:rsid w:val="00FE6381"/>
    <w:rsid w:val="00FE712F"/>
    <w:rsid w:val="00FE7464"/>
    <w:rsid w:val="00FE7D3E"/>
    <w:rsid w:val="00FF12D7"/>
    <w:rsid w:val="00FF1437"/>
    <w:rsid w:val="00FF2591"/>
    <w:rsid w:val="00FF3DD4"/>
    <w:rsid w:val="00FF4327"/>
    <w:rsid w:val="00FF43E4"/>
    <w:rsid w:val="00FF510F"/>
    <w:rsid w:val="00FF5730"/>
    <w:rsid w:val="00FF6197"/>
    <w:rsid w:val="00FF6746"/>
    <w:rsid w:val="00FF6BC1"/>
    <w:rsid w:val="00FF6B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2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en-US" w:eastAsia="en-US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qFormat="1"/>
    <w:lsdException w:name="heading 2" w:semiHidden="0" w:qFormat="1"/>
    <w:lsdException w:name="heading 3" w:semiHidden="0" w:qFormat="1"/>
    <w:lsdException w:name="heading 4" w:semiHidden="0" w:qFormat="1"/>
    <w:lsdException w:name="heading 5" w:uiPriority="9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lin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qFormat="1"/>
    <w:lsdException w:name="Closing" w:unhideWhenUsed="1"/>
    <w:lsdException w:name="Signature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3" w:unhideWhenUsed="1"/>
    <w:lsdException w:name="Block Text" w:unhideWhenUsed="1"/>
    <w:lsdException w:name="Strong" w:semiHidden="0" w:uiPriority="22" w:qFormat="1"/>
    <w:lsdException w:name="Emphasis" w:semiHidden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HTML Acronym" w:unhideWhenUsed="1"/>
    <w:lsdException w:name="HTML Address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84483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1"/>
    <w:uiPriority w:val="99"/>
    <w:qFormat/>
    <w:rsid w:val="00D84483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1Char1"/>
    <w:uiPriority w:val="99"/>
    <w:qFormat/>
    <w:rsid w:val="006E5787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1Char1"/>
    <w:uiPriority w:val="99"/>
    <w:qFormat/>
    <w:rsid w:val="00D84483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Ttulo4">
    <w:name w:val="heading 4"/>
    <w:basedOn w:val="Normal"/>
    <w:link w:val="Ttulo1Char1"/>
    <w:uiPriority w:val="99"/>
    <w:qFormat/>
    <w:rsid w:val="00D84483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D84483"/>
    <w:rPr>
      <w:rFonts w:ascii="Cambria" w:hAnsi="Cambria" w:cs="Cambria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C55D9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9"/>
    <w:semiHidden/>
    <w:rsid w:val="00D84483"/>
    <w:rPr>
      <w:rFonts w:ascii="Cambria" w:hAnsi="Cambria" w:cs="Cambria"/>
      <w:b/>
      <w:bCs/>
      <w:sz w:val="26"/>
      <w:szCs w:val="26"/>
    </w:rPr>
  </w:style>
  <w:style w:type="character" w:customStyle="1" w:styleId="Ttulo4Char">
    <w:name w:val="Título 4 Char"/>
    <w:basedOn w:val="Fontepargpadro"/>
    <w:link w:val="Ttulo4"/>
    <w:uiPriority w:val="99"/>
    <w:semiHidden/>
    <w:rsid w:val="00D84483"/>
    <w:rPr>
      <w:rFonts w:ascii="Times New Roman" w:hAnsi="Times New Roman" w:cs="Times New Roman"/>
      <w:b/>
      <w:bCs/>
      <w:sz w:val="24"/>
      <w:szCs w:val="24"/>
    </w:rPr>
  </w:style>
  <w:style w:type="character" w:customStyle="1" w:styleId="longtext1">
    <w:name w:val="long_text1"/>
    <w:basedOn w:val="Fontepargpadro"/>
    <w:uiPriority w:val="99"/>
    <w:rsid w:val="00D161D3"/>
    <w:rPr>
      <w:rFonts w:cs="Times New Roman"/>
      <w:sz w:val="18"/>
      <w:szCs w:val="18"/>
    </w:rPr>
  </w:style>
  <w:style w:type="character" w:styleId="CitaoHTML">
    <w:name w:val="HTML Cite"/>
    <w:basedOn w:val="Fontepargpadro"/>
    <w:uiPriority w:val="99"/>
    <w:rsid w:val="00D84483"/>
    <w:rPr>
      <w:rFonts w:cs="Times New Roman"/>
      <w:color w:val="008000"/>
    </w:rPr>
  </w:style>
  <w:style w:type="character" w:styleId="Hyperlink">
    <w:name w:val="Hyperlink"/>
    <w:basedOn w:val="Fontepargpadro"/>
    <w:uiPriority w:val="99"/>
    <w:rsid w:val="00D84483"/>
    <w:rPr>
      <w:rFonts w:cs="Times New Roman"/>
      <w:color w:val="0000FF"/>
      <w:u w:val="single"/>
    </w:rPr>
  </w:style>
  <w:style w:type="character" w:customStyle="1" w:styleId="Ttulo1Char1">
    <w:name w:val="Título 1 Char1"/>
    <w:basedOn w:val="Fontepargpadro"/>
    <w:link w:val="Recuodecorpodetexto2"/>
    <w:uiPriority w:val="99"/>
    <w:semiHidden/>
    <w:locked/>
    <w:rsid w:val="00FE2628"/>
    <w:rPr>
      <w:rFonts w:cs="Times New Roman"/>
      <w:sz w:val="22"/>
      <w:szCs w:val="22"/>
    </w:rPr>
  </w:style>
  <w:style w:type="character" w:styleId="Forte">
    <w:name w:val="Strong"/>
    <w:basedOn w:val="Fontepargpadro"/>
    <w:uiPriority w:val="22"/>
    <w:qFormat/>
    <w:rsid w:val="00D84483"/>
    <w:rPr>
      <w:rFonts w:cs="Times New Roman"/>
      <w:b/>
      <w:bCs/>
    </w:rPr>
  </w:style>
  <w:style w:type="paragraph" w:styleId="Subttulo">
    <w:name w:val="Subtitle"/>
    <w:basedOn w:val="Normal"/>
    <w:link w:val="SubttuloChar"/>
    <w:uiPriority w:val="99"/>
    <w:qFormat/>
    <w:rsid w:val="00D84483"/>
    <w:pPr>
      <w:spacing w:after="0" w:line="240" w:lineRule="auto"/>
      <w:jc w:val="center"/>
    </w:pPr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uiPriority w:val="99"/>
    <w:rsid w:val="00D84483"/>
    <w:rPr>
      <w:rFonts w:ascii="Times New Roman" w:hAnsi="Times New Roman" w:cs="Times New Roman"/>
      <w:b/>
      <w:bCs/>
      <w:sz w:val="24"/>
      <w:szCs w:val="24"/>
      <w:lang w:val="pt-BR" w:eastAsia="pt-BR"/>
    </w:rPr>
  </w:style>
  <w:style w:type="character" w:styleId="Refdecomentrio">
    <w:name w:val="annotation reference"/>
    <w:basedOn w:val="Fontepargpadro"/>
    <w:uiPriority w:val="99"/>
    <w:semiHidden/>
    <w:rsid w:val="00D84483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D8448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4483"/>
    <w:rPr>
      <w:rFonts w:cs="Times New Roman"/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D8448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4483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rsid w:val="00D844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4483"/>
    <w:rPr>
      <w:rFonts w:ascii="Tahoma" w:hAnsi="Tahoma" w:cs="Tahoma"/>
      <w:sz w:val="16"/>
      <w:szCs w:val="16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rsid w:val="00D844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D84483"/>
    <w:rPr>
      <w:rFonts w:cs="Times New Roman"/>
      <w:sz w:val="22"/>
      <w:szCs w:val="22"/>
      <w:lang w:val="en-US" w:eastAsia="en-US"/>
    </w:rPr>
  </w:style>
  <w:style w:type="paragraph" w:styleId="Rodap">
    <w:name w:val="footer"/>
    <w:basedOn w:val="Normal"/>
    <w:link w:val="RodapChar"/>
    <w:uiPriority w:val="99"/>
    <w:semiHidden/>
    <w:rsid w:val="00D8448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84483"/>
    <w:rPr>
      <w:rFonts w:cs="Times New Roman"/>
      <w:sz w:val="22"/>
      <w:szCs w:val="22"/>
      <w:lang w:val="en-US" w:eastAsia="en-US"/>
    </w:rPr>
  </w:style>
  <w:style w:type="paragraph" w:customStyle="1" w:styleId="Default">
    <w:name w:val="Default"/>
    <w:uiPriority w:val="99"/>
    <w:rsid w:val="00D8448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val="pt-BR" w:eastAsia="pt-BR"/>
    </w:rPr>
  </w:style>
  <w:style w:type="paragraph" w:customStyle="1" w:styleId="CM17">
    <w:name w:val="CM17"/>
    <w:basedOn w:val="Normal"/>
    <w:next w:val="Normal"/>
    <w:uiPriority w:val="99"/>
    <w:rsid w:val="00D8448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sz w:val="24"/>
      <w:szCs w:val="24"/>
    </w:rPr>
  </w:style>
  <w:style w:type="paragraph" w:customStyle="1" w:styleId="CM8">
    <w:name w:val="CM8"/>
    <w:basedOn w:val="Normal"/>
    <w:next w:val="Normal"/>
    <w:uiPriority w:val="99"/>
    <w:rsid w:val="00D84483"/>
    <w:pPr>
      <w:autoSpaceDE w:val="0"/>
      <w:autoSpaceDN w:val="0"/>
      <w:adjustRightInd w:val="0"/>
      <w:spacing w:after="0" w:line="268" w:lineRule="atLeast"/>
    </w:pPr>
    <w:rPr>
      <w:rFonts w:ascii="Verdana" w:hAnsi="Verdana" w:cs="Verdana"/>
      <w:sz w:val="24"/>
      <w:szCs w:val="24"/>
    </w:rPr>
  </w:style>
  <w:style w:type="paragraph" w:styleId="NormalWeb">
    <w:name w:val="Normal (Web)"/>
    <w:basedOn w:val="Normal"/>
    <w:uiPriority w:val="99"/>
    <w:rsid w:val="00D8448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rticletitle1">
    <w:name w:val="articletitle1"/>
    <w:basedOn w:val="Fontepargpadro"/>
    <w:uiPriority w:val="99"/>
    <w:rsid w:val="00D84483"/>
    <w:rPr>
      <w:rFonts w:cs="Times New Roman"/>
      <w:color w:val="FFFFFF"/>
      <w:spacing w:val="15"/>
      <w:sz w:val="27"/>
      <w:szCs w:val="27"/>
    </w:rPr>
  </w:style>
  <w:style w:type="paragraph" w:styleId="Ttulo">
    <w:name w:val="Title"/>
    <w:basedOn w:val="Normal"/>
    <w:link w:val="TtuloChar"/>
    <w:uiPriority w:val="99"/>
    <w:qFormat/>
    <w:rsid w:val="00D84483"/>
    <w:pPr>
      <w:widowControl w:val="0"/>
      <w:autoSpaceDE w:val="0"/>
      <w:autoSpaceDN w:val="0"/>
      <w:adjustRightInd w:val="0"/>
      <w:spacing w:after="0" w:line="360" w:lineRule="auto"/>
      <w:ind w:right="386"/>
      <w:jc w:val="center"/>
    </w:pPr>
    <w:rPr>
      <w:rFonts w:ascii="Times New Roman" w:hAnsi="Times New Roman" w:cs="Times New Roman"/>
      <w:b/>
      <w:bCs/>
      <w:sz w:val="28"/>
      <w:szCs w:val="28"/>
      <w:lang w:val="pt-BR"/>
    </w:rPr>
  </w:style>
  <w:style w:type="character" w:customStyle="1" w:styleId="TtuloChar">
    <w:name w:val="Título Char"/>
    <w:basedOn w:val="Fontepargpadro"/>
    <w:link w:val="Ttulo"/>
    <w:uiPriority w:val="99"/>
    <w:rsid w:val="00D84483"/>
    <w:rPr>
      <w:rFonts w:ascii="Times New Roman" w:hAnsi="Times New Roman" w:cs="Times New Roman"/>
      <w:b/>
      <w:bCs/>
      <w:sz w:val="24"/>
      <w:szCs w:val="24"/>
      <w:lang w:val="pt-BR"/>
    </w:rPr>
  </w:style>
  <w:style w:type="character" w:styleId="Nmerodepgina">
    <w:name w:val="page number"/>
    <w:basedOn w:val="Fontepargpadro"/>
    <w:uiPriority w:val="99"/>
    <w:semiHidden/>
    <w:rsid w:val="00D84483"/>
    <w:rPr>
      <w:rFonts w:cs="Times New Roman"/>
    </w:rPr>
  </w:style>
  <w:style w:type="character" w:styleId="HiperlinkVisitado">
    <w:name w:val="FollowedHyperlink"/>
    <w:basedOn w:val="Fontepargpadro"/>
    <w:uiPriority w:val="99"/>
    <w:semiHidden/>
    <w:rsid w:val="00C9063A"/>
    <w:rPr>
      <w:rFonts w:cs="Times New Roman"/>
      <w:color w:val="800080"/>
      <w:u w:val="single"/>
    </w:rPr>
  </w:style>
  <w:style w:type="paragraph" w:styleId="Textodenotaderodap">
    <w:name w:val="footnote text"/>
    <w:basedOn w:val="Normal"/>
    <w:link w:val="TextodenotaderodapChar"/>
    <w:uiPriority w:val="99"/>
    <w:semiHidden/>
    <w:rsid w:val="00C039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C55D9"/>
    <w:rPr>
      <w:lang w:val="en-US" w:eastAsia="en-US"/>
    </w:rPr>
  </w:style>
  <w:style w:type="character" w:styleId="Refdenotaderodap">
    <w:name w:val="footnote reference"/>
    <w:basedOn w:val="Fontepargpadro"/>
    <w:uiPriority w:val="99"/>
    <w:semiHidden/>
    <w:rsid w:val="00C03983"/>
    <w:rPr>
      <w:rFonts w:cs="Times New Roman"/>
      <w:vertAlign w:val="superscript"/>
    </w:rPr>
  </w:style>
  <w:style w:type="character" w:customStyle="1" w:styleId="longtext10">
    <w:name w:val="longtext1"/>
    <w:basedOn w:val="Fontepargpadro"/>
    <w:uiPriority w:val="99"/>
    <w:rsid w:val="00FD17CC"/>
    <w:rPr>
      <w:rFonts w:cs="Times New Roman"/>
    </w:rPr>
  </w:style>
  <w:style w:type="paragraph" w:styleId="Corpodetexto2">
    <w:name w:val="Body Text 2"/>
    <w:basedOn w:val="Normal"/>
    <w:link w:val="Corpodetexto2Char"/>
    <w:uiPriority w:val="99"/>
    <w:rsid w:val="006273C3"/>
    <w:pPr>
      <w:spacing w:after="0" w:line="360" w:lineRule="auto"/>
      <w:ind w:firstLine="708"/>
      <w:jc w:val="both"/>
    </w:pPr>
    <w:rPr>
      <w:rFonts w:ascii="Arial" w:hAnsi="Arial" w:cs="Arial"/>
      <w:sz w:val="24"/>
      <w:szCs w:val="24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C55D9"/>
    <w:rPr>
      <w:sz w:val="22"/>
      <w:szCs w:val="22"/>
      <w:lang w:val="en-US" w:eastAsia="en-US"/>
    </w:rPr>
  </w:style>
  <w:style w:type="paragraph" w:styleId="Recuodecorpodetexto3">
    <w:name w:val="Body Text Indent 3"/>
    <w:basedOn w:val="Normal"/>
    <w:link w:val="Recuodecorpodetexto3Char"/>
    <w:uiPriority w:val="99"/>
    <w:rsid w:val="00BB51DE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4C55D9"/>
    <w:rPr>
      <w:sz w:val="16"/>
      <w:szCs w:val="16"/>
      <w:lang w:val="en-US" w:eastAsia="en-US"/>
    </w:rPr>
  </w:style>
  <w:style w:type="paragraph" w:styleId="Corpodetexto">
    <w:name w:val="Body Text"/>
    <w:basedOn w:val="Normal"/>
    <w:link w:val="CorpodetextoChar"/>
    <w:uiPriority w:val="99"/>
    <w:semiHidden/>
    <w:rsid w:val="009B2A92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4C55D9"/>
    <w:rPr>
      <w:sz w:val="22"/>
      <w:szCs w:val="22"/>
      <w:lang w:val="en-US" w:eastAsia="en-US"/>
    </w:rPr>
  </w:style>
  <w:style w:type="character" w:customStyle="1" w:styleId="longtext">
    <w:name w:val="long_text"/>
    <w:basedOn w:val="Fontepargpadro"/>
    <w:uiPriority w:val="99"/>
    <w:rsid w:val="00F76BEF"/>
    <w:rPr>
      <w:rFonts w:cs="Times New Roman"/>
    </w:rPr>
  </w:style>
  <w:style w:type="paragraph" w:styleId="Reviso">
    <w:name w:val="Revision"/>
    <w:hidden/>
    <w:uiPriority w:val="99"/>
    <w:semiHidden/>
    <w:rsid w:val="00080355"/>
    <w:rPr>
      <w:sz w:val="22"/>
      <w:szCs w:val="22"/>
    </w:rPr>
  </w:style>
  <w:style w:type="paragraph" w:styleId="PargrafodaLista">
    <w:name w:val="List Paragraph"/>
    <w:basedOn w:val="Normal"/>
    <w:uiPriority w:val="99"/>
    <w:qFormat/>
    <w:rsid w:val="007E37AB"/>
    <w:pPr>
      <w:ind w:left="720"/>
    </w:pPr>
  </w:style>
  <w:style w:type="character" w:styleId="nfase">
    <w:name w:val="Emphasis"/>
    <w:basedOn w:val="Fontepargpadro"/>
    <w:uiPriority w:val="99"/>
    <w:qFormat/>
    <w:rsid w:val="0078103C"/>
    <w:rPr>
      <w:rFonts w:cs="Times New Roman"/>
      <w:i/>
      <w:iCs/>
    </w:rPr>
  </w:style>
  <w:style w:type="character" w:customStyle="1" w:styleId="a1">
    <w:name w:val="a1"/>
    <w:basedOn w:val="Fontepargpadro"/>
    <w:uiPriority w:val="99"/>
    <w:rsid w:val="00EE3971"/>
    <w:rPr>
      <w:rFonts w:cs="Times New Roman"/>
      <w:color w:val="008000"/>
    </w:rPr>
  </w:style>
  <w:style w:type="character" w:customStyle="1" w:styleId="A2">
    <w:name w:val="A2"/>
    <w:uiPriority w:val="99"/>
    <w:rsid w:val="00EE3971"/>
    <w:rPr>
      <w:i/>
      <w:color w:val="000000"/>
      <w:sz w:val="17"/>
    </w:rPr>
  </w:style>
  <w:style w:type="paragraph" w:customStyle="1" w:styleId="CM9">
    <w:name w:val="CM9"/>
    <w:basedOn w:val="Default"/>
    <w:next w:val="Default"/>
    <w:uiPriority w:val="99"/>
    <w:rsid w:val="00EE3971"/>
    <w:pPr>
      <w:widowControl w:val="0"/>
    </w:pPr>
    <w:rPr>
      <w:rFonts w:ascii="Times" w:hAnsi="Times" w:cs="Times"/>
      <w:color w:val="auto"/>
    </w:rPr>
  </w:style>
  <w:style w:type="character" w:customStyle="1" w:styleId="hps">
    <w:name w:val="hps"/>
    <w:basedOn w:val="Fontepargpadro"/>
    <w:rsid w:val="00253242"/>
    <w:rPr>
      <w:rFonts w:cs="Times New Roman"/>
    </w:rPr>
  </w:style>
  <w:style w:type="character" w:customStyle="1" w:styleId="atn">
    <w:name w:val="atn"/>
    <w:basedOn w:val="Fontepargpadro"/>
    <w:rsid w:val="00253242"/>
    <w:rPr>
      <w:rFonts w:cs="Times New Roman"/>
    </w:rPr>
  </w:style>
  <w:style w:type="character" w:customStyle="1" w:styleId="gt-icon-text1">
    <w:name w:val="gt-icon-text1"/>
    <w:basedOn w:val="Fontepargpadro"/>
    <w:uiPriority w:val="99"/>
    <w:rsid w:val="00253242"/>
    <w:rPr>
      <w:rFonts w:cs="Times New Roman"/>
    </w:rPr>
  </w:style>
  <w:style w:type="character" w:customStyle="1" w:styleId="gt-ft-text1">
    <w:name w:val="gt-ft-text1"/>
    <w:basedOn w:val="Fontepargpadro"/>
    <w:uiPriority w:val="99"/>
    <w:rsid w:val="00253242"/>
    <w:rPr>
      <w:rFonts w:cs="Times New Roman"/>
    </w:rPr>
  </w:style>
  <w:style w:type="character" w:customStyle="1" w:styleId="gsctc1">
    <w:name w:val="gs_ctc1"/>
    <w:basedOn w:val="Fontepargpadro"/>
    <w:uiPriority w:val="99"/>
    <w:rsid w:val="00476BA3"/>
    <w:rPr>
      <w:rFonts w:cs="Times New Roman"/>
      <w:b/>
      <w:bCs/>
      <w:color w:val="auto"/>
      <w:sz w:val="20"/>
      <w:szCs w:val="20"/>
    </w:rPr>
  </w:style>
  <w:style w:type="paragraph" w:styleId="Recuodecorpodetexto2">
    <w:name w:val="Body Text Indent 2"/>
    <w:basedOn w:val="Normal"/>
    <w:link w:val="Ttulo1Char1"/>
    <w:uiPriority w:val="99"/>
    <w:semiHidden/>
    <w:rsid w:val="00FE2628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4C55D9"/>
    <w:rPr>
      <w:sz w:val="22"/>
      <w:szCs w:val="22"/>
      <w:lang w:val="en-US" w:eastAsia="en-US"/>
    </w:rPr>
  </w:style>
  <w:style w:type="character" w:customStyle="1" w:styleId="sehl">
    <w:name w:val="sehl"/>
    <w:basedOn w:val="Fontepargpadro"/>
    <w:uiPriority w:val="99"/>
    <w:rsid w:val="00805724"/>
    <w:rPr>
      <w:rFonts w:cs="Times New Roman"/>
      <w:color w:val="FFFFFF"/>
      <w:shd w:val="clear" w:color="auto" w:fill="FF0000"/>
    </w:rPr>
  </w:style>
  <w:style w:type="character" w:styleId="CdigoHTML">
    <w:name w:val="HTML Code"/>
    <w:basedOn w:val="Fontepargpadro"/>
    <w:uiPriority w:val="99"/>
    <w:semiHidden/>
    <w:rsid w:val="00D4472D"/>
    <w:rPr>
      <w:rFonts w:ascii="Courier New" w:hAnsi="Courier New" w:cs="Courier New"/>
      <w:sz w:val="20"/>
      <w:szCs w:val="20"/>
    </w:rPr>
  </w:style>
  <w:style w:type="table" w:styleId="Tabelacomgrade">
    <w:name w:val="Table Grid"/>
    <w:basedOn w:val="Tabelanormal"/>
    <w:uiPriority w:val="99"/>
    <w:rsid w:val="00075A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semFormatao">
    <w:name w:val="Plain Text"/>
    <w:basedOn w:val="Normal"/>
    <w:link w:val="TextosemFormataoChar"/>
    <w:uiPriority w:val="99"/>
    <w:semiHidden/>
    <w:unhideWhenUsed/>
    <w:rsid w:val="00A901FD"/>
    <w:pPr>
      <w:spacing w:after="0" w:line="240" w:lineRule="auto"/>
    </w:pPr>
    <w:rPr>
      <w:rFonts w:ascii="Consolas" w:eastAsia="Calibri" w:hAnsi="Consolas" w:cs="Times New Roman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rsid w:val="00A901FD"/>
    <w:rPr>
      <w:rFonts w:ascii="Consolas" w:eastAsia="Calibri" w:hAnsi="Consolas" w:cs="Times New Roman"/>
      <w:sz w:val="21"/>
      <w:szCs w:val="21"/>
    </w:rPr>
  </w:style>
  <w:style w:type="paragraph" w:customStyle="1" w:styleId="CM71">
    <w:name w:val="CM71"/>
    <w:basedOn w:val="Default"/>
    <w:next w:val="Default"/>
    <w:uiPriority w:val="99"/>
    <w:rsid w:val="00FE7D3E"/>
    <w:rPr>
      <w:rFonts w:ascii="Arial" w:hAnsi="Arial" w:cs="Arial"/>
      <w:color w:val="auto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75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26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8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26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6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6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6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44">
      <w:marLeft w:val="-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528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2" w:color="E1E9EB"/>
                            <w:bottom w:val="single" w:sz="12" w:space="0" w:color="E1E9EB"/>
                            <w:right w:val="none" w:sz="0" w:space="0" w:color="auto"/>
                          </w:divBdr>
                          <w:divsChild>
                            <w:div w:id="1214268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268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2" w:color="E1E9EB"/>
                            <w:bottom w:val="single" w:sz="12" w:space="12" w:color="E1E9EB"/>
                            <w:right w:val="none" w:sz="0" w:space="0" w:color="auto"/>
                          </w:divBdr>
                          <w:divsChild>
                            <w:div w:id="121426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2684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12" w:space="0" w:color="007E8B"/>
                            <w:right w:val="none" w:sz="0" w:space="0" w:color="auto"/>
                          </w:divBdr>
                        </w:div>
                        <w:div w:id="121426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2" w:color="E1E9EB"/>
                            <w:bottom w:val="single" w:sz="12" w:space="0" w:color="E1E9EB"/>
                            <w:right w:val="none" w:sz="0" w:space="0" w:color="auto"/>
                          </w:divBdr>
                          <w:divsChild>
                            <w:div w:id="1214268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4268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12" w:space="12" w:color="E1E9EB"/>
                            <w:bottom w:val="single" w:sz="12" w:space="12" w:color="E1E9EB"/>
                            <w:right w:val="none" w:sz="0" w:space="0" w:color="auto"/>
                          </w:divBdr>
                          <w:divsChild>
                            <w:div w:id="121426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26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390">
                          <w:marLeft w:val="0"/>
                          <w:marRight w:val="0"/>
                          <w:marTop w:val="480"/>
                          <w:marBottom w:val="19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4268494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402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268424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268521">
                              <w:marLeft w:val="0"/>
                              <w:marRight w:val="24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268517">
                          <w:marLeft w:val="0"/>
                          <w:marRight w:val="0"/>
                          <w:marTop w:val="24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426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4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426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68480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single" w:sz="18" w:space="6" w:color="E1E9E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392">
                                      <w:marLeft w:val="0"/>
                                      <w:marRight w:val="24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68401">
                                          <w:marLeft w:val="68"/>
                                          <w:marRight w:val="0"/>
                                          <w:marTop w:val="68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14268431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68486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4268497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single" w:sz="18" w:space="3" w:color="E1E9EB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26841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4268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68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21426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6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398">
              <w:marLeft w:val="0"/>
              <w:marRight w:val="0"/>
              <w:marTop w:val="144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416">
              <w:marLeft w:val="0"/>
              <w:marRight w:val="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473">
              <w:marLeft w:val="0"/>
              <w:marRight w:val="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26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438">
                              <w:marLeft w:val="0"/>
                              <w:marRight w:val="0"/>
                              <w:marTop w:val="21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383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684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268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268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4268499">
                              <w:marLeft w:val="0"/>
                              <w:marRight w:val="0"/>
                              <w:marTop w:val="4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426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14268523">
              <w:marLeft w:val="0"/>
              <w:marRight w:val="0"/>
              <w:marTop w:val="480"/>
              <w:marBottom w:val="0"/>
              <w:divBdr>
                <w:top w:val="single" w:sz="6" w:space="12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6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2142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6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68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68495">
      <w:marLeft w:val="-4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492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2684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2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268511">
                                  <w:marLeft w:val="0"/>
                                  <w:marRight w:val="0"/>
                                  <w:marTop w:val="288"/>
                                  <w:marBottom w:val="0"/>
                                  <w:divBdr>
                                    <w:top w:val="single" w:sz="18" w:space="6" w:color="E1E9E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268395">
                                      <w:marLeft w:val="0"/>
                                      <w:marRight w:val="0"/>
                                      <w:marTop w:val="12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4268393">
                                          <w:marLeft w:val="0"/>
                                          <w:marRight w:val="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426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8D8D8D"/>
                <w:right w:val="none" w:sz="0" w:space="0" w:color="auto"/>
              </w:divBdr>
              <w:divsChild>
                <w:div w:id="121426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26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6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4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68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6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268524"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268466">
          <w:marLeft w:val="0"/>
          <w:marRight w:val="26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8508">
              <w:marLeft w:val="0"/>
              <w:marRight w:val="0"/>
              <w:marTop w:val="0"/>
              <w:marBottom w:val="0"/>
              <w:divBdr>
                <w:top w:val="dotted" w:sz="12" w:space="6" w:color="000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426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8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7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32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438978">
                              <w:marLeft w:val="-19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87132">
                                  <w:marLeft w:val="-19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535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581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4442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5330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3221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Microsoft\Windows\Temporary%20Internet%20Files\Content.Outlook\M0YRO772\CORRIGIDO%2022%20JAN%20201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D3A9B-1E7C-45D7-A08E-7153EAA0D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CORRIGIDO 22 JAN 2011</Template>
  <TotalTime>3</TotalTime>
  <Pages>2</Pages>
  <Words>20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 INTRODUÇÃO</vt:lpstr>
    </vt:vector>
  </TitlesOfParts>
  <Company>Organization</Company>
  <LinksUpToDate>false</LinksUpToDate>
  <CharactersWithSpaces>127</CharactersWithSpaces>
  <SharedDoc>false</SharedDoc>
  <HLinks>
    <vt:vector size="48" baseType="variant">
      <vt:variant>
        <vt:i4>5111816</vt:i4>
      </vt:variant>
      <vt:variant>
        <vt:i4>21</vt:i4>
      </vt:variant>
      <vt:variant>
        <vt:i4>0</vt:i4>
      </vt:variant>
      <vt:variant>
        <vt:i4>5</vt:i4>
      </vt:variant>
      <vt:variant>
        <vt:lpwstr>http://www.sciencedirect.com/science/journal/14690292</vt:lpwstr>
      </vt:variant>
      <vt:variant>
        <vt:lpwstr/>
      </vt:variant>
      <vt:variant>
        <vt:i4>1179670</vt:i4>
      </vt:variant>
      <vt:variant>
        <vt:i4>18</vt:i4>
      </vt:variant>
      <vt:variant>
        <vt:i4>0</vt:i4>
      </vt:variant>
      <vt:variant>
        <vt:i4>5</vt:i4>
      </vt:variant>
      <vt:variant>
        <vt:lpwstr>http://www.atletismos.net/Formacao/(Empty Reference!)</vt:lpwstr>
      </vt:variant>
      <vt:variant>
        <vt:lpwstr/>
      </vt:variant>
      <vt:variant>
        <vt:i4>4259910</vt:i4>
      </vt:variant>
      <vt:variant>
        <vt:i4>15</vt:i4>
      </vt:variant>
      <vt:variant>
        <vt:i4>0</vt:i4>
      </vt:variant>
      <vt:variant>
        <vt:i4>5</vt:i4>
      </vt:variant>
      <vt:variant>
        <vt:lpwstr>http://www.jssm.org/</vt:lpwstr>
      </vt:variant>
      <vt:variant>
        <vt:lpwstr/>
      </vt:variant>
      <vt:variant>
        <vt:i4>917625</vt:i4>
      </vt:variant>
      <vt:variant>
        <vt:i4>12</vt:i4>
      </vt:variant>
      <vt:variant>
        <vt:i4>0</vt:i4>
      </vt:variant>
      <vt:variant>
        <vt:i4>5</vt:i4>
      </vt:variant>
      <vt:variant>
        <vt:lpwstr>http://www.amazon.com/s/ref=ntt_athr_dp_sr_2?_encoding=UTF8&amp;sort=relevancerank&amp;search-alias=books&amp;field-author=Donald%20Glover</vt:lpwstr>
      </vt:variant>
      <vt:variant>
        <vt:lpwstr/>
      </vt:variant>
      <vt:variant>
        <vt:i4>1114209</vt:i4>
      </vt:variant>
      <vt:variant>
        <vt:i4>9</vt:i4>
      </vt:variant>
      <vt:variant>
        <vt:i4>0</vt:i4>
      </vt:variant>
      <vt:variant>
        <vt:i4>5</vt:i4>
      </vt:variant>
      <vt:variant>
        <vt:lpwstr>http://www.amazon.com/s/ref=ntt_athr_dp_sr_1?_encoding=UTF8&amp;sort=relevancerank&amp;search-alias=books&amp;field-author=Daniel%20Midura</vt:lpwstr>
      </vt:variant>
      <vt:variant>
        <vt:lpwstr/>
      </vt:variant>
      <vt:variant>
        <vt:i4>1507403</vt:i4>
      </vt:variant>
      <vt:variant>
        <vt:i4>6</vt:i4>
      </vt:variant>
      <vt:variant>
        <vt:i4>0</vt:i4>
      </vt:variant>
      <vt:variant>
        <vt:i4>5</vt:i4>
      </vt:variant>
      <vt:variant>
        <vt:lpwstr>http://www.getcited.org/?PUB=100505083&amp;showStat=References&amp;DV=16&amp;DI=3</vt:lpwstr>
      </vt:variant>
      <vt:variant>
        <vt:lpwstr/>
      </vt:variant>
      <vt:variant>
        <vt:i4>5111812</vt:i4>
      </vt:variant>
      <vt:variant>
        <vt:i4>3</vt:i4>
      </vt:variant>
      <vt:variant>
        <vt:i4>0</vt:i4>
      </vt:variant>
      <vt:variant>
        <vt:i4>5</vt:i4>
      </vt:variant>
      <vt:variant>
        <vt:lpwstr>http://www.getcited.org/?PUB=100505083&amp;showStat=References&amp;DV=16</vt:lpwstr>
      </vt:variant>
      <vt:variant>
        <vt:lpwstr/>
      </vt:variant>
      <vt:variant>
        <vt:i4>2162727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http://lattes.cnpq.br/9019982141191407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cp:lastPrinted>2011-03-08T15:35:00Z</cp:lastPrinted>
  <dcterms:created xsi:type="dcterms:W3CDTF">2011-05-30T19:21:00Z</dcterms:created>
  <dcterms:modified xsi:type="dcterms:W3CDTF">2011-05-30T19:21:00Z</dcterms:modified>
</cp:coreProperties>
</file>